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BFF8E" w14:textId="453DB588" w:rsidR="003578F1" w:rsidRPr="003650F6" w:rsidRDefault="003578F1" w:rsidP="00523D37">
      <w:pPr>
        <w:ind w:left="5387" w:firstLine="0"/>
        <w:rPr>
          <w:rFonts w:ascii="PT Astra Serif" w:hAnsi="PT Astra Serif"/>
          <w:sz w:val="24"/>
          <w:szCs w:val="24"/>
        </w:rPr>
      </w:pPr>
      <w:r w:rsidRPr="003650F6">
        <w:rPr>
          <w:rFonts w:ascii="PT Astra Serif" w:hAnsi="PT Astra Serif"/>
          <w:sz w:val="24"/>
          <w:szCs w:val="24"/>
        </w:rPr>
        <w:t xml:space="preserve"> </w:t>
      </w:r>
    </w:p>
    <w:p w14:paraId="35B7E40C" w14:textId="77777777" w:rsidR="00050CC3" w:rsidRPr="003650F6" w:rsidRDefault="00050CC3" w:rsidP="00523D37">
      <w:pPr>
        <w:ind w:left="5387" w:firstLine="0"/>
        <w:rPr>
          <w:rFonts w:ascii="PT Astra Serif" w:hAnsi="PT Astra Serif"/>
          <w:sz w:val="24"/>
          <w:szCs w:val="24"/>
        </w:rPr>
      </w:pPr>
      <w:r w:rsidRPr="003650F6">
        <w:rPr>
          <w:rFonts w:ascii="PT Astra Serif" w:hAnsi="PT Astra Serif"/>
          <w:sz w:val="24"/>
          <w:szCs w:val="24"/>
        </w:rPr>
        <w:t>УТВЕРЖДЕНО</w:t>
      </w:r>
    </w:p>
    <w:p w14:paraId="6AB464B1" w14:textId="35C19A4D" w:rsidR="00050CC3" w:rsidRPr="003650F6" w:rsidRDefault="00050CC3" w:rsidP="00523D37">
      <w:pPr>
        <w:ind w:left="5387" w:firstLine="0"/>
        <w:rPr>
          <w:rFonts w:ascii="PT Astra Serif" w:hAnsi="PT Astra Serif"/>
          <w:sz w:val="24"/>
          <w:szCs w:val="24"/>
        </w:rPr>
      </w:pPr>
      <w:r w:rsidRPr="003650F6">
        <w:rPr>
          <w:rFonts w:ascii="PT Astra Serif" w:hAnsi="PT Astra Serif"/>
          <w:sz w:val="24"/>
          <w:szCs w:val="24"/>
        </w:rPr>
        <w:t xml:space="preserve">распоряжением Департамента по молодежной политике Томской области </w:t>
      </w:r>
    </w:p>
    <w:p w14:paraId="2587CD51" w14:textId="084E6FDF" w:rsidR="00050CC3" w:rsidRPr="003650F6" w:rsidRDefault="00050CC3" w:rsidP="00523D37">
      <w:pPr>
        <w:ind w:left="5387" w:firstLine="0"/>
        <w:rPr>
          <w:rFonts w:ascii="PT Astra Serif" w:hAnsi="PT Astra Serif"/>
          <w:sz w:val="20"/>
        </w:rPr>
      </w:pPr>
      <w:r w:rsidRPr="003650F6">
        <w:rPr>
          <w:rFonts w:ascii="PT Astra Serif" w:hAnsi="PT Astra Serif"/>
          <w:sz w:val="24"/>
          <w:szCs w:val="24"/>
        </w:rPr>
        <w:t>от</w:t>
      </w:r>
      <w:r w:rsidR="00D62A3E">
        <w:rPr>
          <w:rFonts w:ascii="PT Astra Serif" w:hAnsi="PT Astra Serif"/>
          <w:sz w:val="24"/>
          <w:szCs w:val="24"/>
        </w:rPr>
        <w:t xml:space="preserve"> 29 </w:t>
      </w:r>
      <w:r w:rsidR="004A08B4" w:rsidRPr="003650F6">
        <w:rPr>
          <w:rFonts w:ascii="PT Astra Serif" w:hAnsi="PT Astra Serif"/>
          <w:sz w:val="24"/>
          <w:szCs w:val="24"/>
        </w:rPr>
        <w:t>декабря</w:t>
      </w:r>
      <w:r w:rsidR="000C313B" w:rsidRPr="003650F6">
        <w:rPr>
          <w:rFonts w:ascii="PT Astra Serif" w:hAnsi="PT Astra Serif"/>
          <w:sz w:val="24"/>
          <w:szCs w:val="24"/>
        </w:rPr>
        <w:t xml:space="preserve"> </w:t>
      </w:r>
      <w:r w:rsidR="006D134E" w:rsidRPr="003650F6">
        <w:rPr>
          <w:rFonts w:ascii="PT Astra Serif" w:hAnsi="PT Astra Serif"/>
          <w:sz w:val="24"/>
          <w:szCs w:val="24"/>
        </w:rPr>
        <w:t>202</w:t>
      </w:r>
      <w:r w:rsidR="001A260D" w:rsidRPr="003650F6">
        <w:rPr>
          <w:rFonts w:ascii="PT Astra Serif" w:hAnsi="PT Astra Serif"/>
          <w:sz w:val="24"/>
          <w:szCs w:val="24"/>
        </w:rPr>
        <w:t>5</w:t>
      </w:r>
      <w:r w:rsidRPr="003650F6">
        <w:rPr>
          <w:rFonts w:ascii="PT Astra Serif" w:hAnsi="PT Astra Serif"/>
          <w:sz w:val="24"/>
          <w:szCs w:val="24"/>
        </w:rPr>
        <w:t xml:space="preserve"> № </w:t>
      </w:r>
      <w:r w:rsidR="00D62A3E">
        <w:rPr>
          <w:rFonts w:ascii="PT Astra Serif" w:hAnsi="PT Astra Serif"/>
          <w:sz w:val="24"/>
          <w:szCs w:val="24"/>
        </w:rPr>
        <w:t>200-р-МП</w:t>
      </w:r>
    </w:p>
    <w:p w14:paraId="65DC6F4B" w14:textId="77777777" w:rsidR="008074C0" w:rsidRPr="003650F6" w:rsidRDefault="008074C0" w:rsidP="008074C0">
      <w:pPr>
        <w:pStyle w:val="a7"/>
        <w:rPr>
          <w:rFonts w:ascii="PT Astra Serif" w:hAnsi="PT Astra Serif"/>
          <w:szCs w:val="26"/>
        </w:rPr>
      </w:pPr>
    </w:p>
    <w:tbl>
      <w:tblPr>
        <w:tblW w:w="11058" w:type="dxa"/>
        <w:tblInd w:w="-993" w:type="dxa"/>
        <w:tblLayout w:type="fixed"/>
        <w:tblLook w:val="0000" w:firstRow="0" w:lastRow="0" w:firstColumn="0" w:lastColumn="0" w:noHBand="0" w:noVBand="0"/>
      </w:tblPr>
      <w:tblGrid>
        <w:gridCol w:w="6380"/>
        <w:gridCol w:w="1712"/>
        <w:gridCol w:w="2966"/>
      </w:tblGrid>
      <w:tr w:rsidR="008074C0" w:rsidRPr="003650F6" w14:paraId="6A6113A8" w14:textId="77777777" w:rsidTr="00761DA0">
        <w:trPr>
          <w:trHeight w:val="1347"/>
        </w:trPr>
        <w:tc>
          <w:tcPr>
            <w:tcW w:w="11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A68C67" w14:textId="63822A65" w:rsidR="008074C0" w:rsidRPr="003650F6" w:rsidRDefault="00D62A3E" w:rsidP="008074C0">
            <w:pPr>
              <w:jc w:val="center"/>
              <w:rPr>
                <w:rFonts w:ascii="PT Astra Serif" w:hAnsi="PT Astra Serif"/>
                <w:b/>
                <w:szCs w:val="26"/>
              </w:rPr>
            </w:pPr>
            <w:r>
              <w:rPr>
                <w:rFonts w:ascii="PT Astra Serif" w:hAnsi="PT Astra Serif"/>
                <w:b/>
                <w:szCs w:val="26"/>
              </w:rPr>
              <w:t>КАЛЕНДАРНЫЙ</w:t>
            </w:r>
            <w:r w:rsidR="008074C0" w:rsidRPr="003650F6">
              <w:rPr>
                <w:rFonts w:ascii="PT Astra Serif" w:hAnsi="PT Astra Serif"/>
                <w:b/>
                <w:szCs w:val="26"/>
              </w:rPr>
              <w:t xml:space="preserve"> </w:t>
            </w:r>
            <w:r w:rsidR="00590C79">
              <w:rPr>
                <w:rFonts w:ascii="PT Astra Serif" w:hAnsi="PT Astra Serif"/>
                <w:b/>
                <w:szCs w:val="26"/>
              </w:rPr>
              <w:t xml:space="preserve">ПЛАН </w:t>
            </w:r>
            <w:bookmarkStart w:id="0" w:name="_GoBack"/>
            <w:bookmarkEnd w:id="0"/>
            <w:r w:rsidR="008074C0" w:rsidRPr="003650F6">
              <w:rPr>
                <w:rFonts w:ascii="PT Astra Serif" w:hAnsi="PT Astra Serif"/>
                <w:b/>
                <w:szCs w:val="26"/>
              </w:rPr>
              <w:t>МЕРОПРИЯТИЙ</w:t>
            </w:r>
          </w:p>
          <w:p w14:paraId="14652470" w14:textId="693D21E5" w:rsidR="008074C0" w:rsidRPr="003650F6" w:rsidRDefault="008074C0" w:rsidP="008074C0">
            <w:pPr>
              <w:jc w:val="center"/>
              <w:rPr>
                <w:rFonts w:ascii="PT Astra Serif" w:hAnsi="PT Astra Serif"/>
                <w:b/>
                <w:szCs w:val="26"/>
              </w:rPr>
            </w:pPr>
            <w:r w:rsidRPr="003650F6">
              <w:rPr>
                <w:rFonts w:ascii="PT Astra Serif" w:hAnsi="PT Astra Serif"/>
                <w:b/>
                <w:szCs w:val="26"/>
              </w:rPr>
              <w:t>В СФЕРЕ МОЛОДЁЖНОЙ ПОЛИТИКИ</w:t>
            </w:r>
          </w:p>
          <w:p w14:paraId="5EF7FAE5" w14:textId="320CB136" w:rsidR="0056384C" w:rsidRPr="003650F6" w:rsidRDefault="00C44662" w:rsidP="000C5CC5">
            <w:pPr>
              <w:jc w:val="center"/>
              <w:rPr>
                <w:rFonts w:ascii="PT Astra Serif" w:hAnsi="PT Astra Serif"/>
                <w:b/>
                <w:szCs w:val="26"/>
              </w:rPr>
            </w:pPr>
            <w:r w:rsidRPr="003650F6">
              <w:rPr>
                <w:rFonts w:ascii="PT Astra Serif" w:hAnsi="PT Astra Serif"/>
                <w:b/>
                <w:szCs w:val="26"/>
              </w:rPr>
              <w:t>В ТОМСКОЙ ОБЛАСТИ НА 202</w:t>
            </w:r>
            <w:r w:rsidR="000C5CC5" w:rsidRPr="003650F6">
              <w:rPr>
                <w:rFonts w:ascii="PT Astra Serif" w:hAnsi="PT Astra Serif"/>
                <w:b/>
                <w:szCs w:val="26"/>
              </w:rPr>
              <w:t>6</w:t>
            </w:r>
            <w:r w:rsidR="008074C0" w:rsidRPr="003650F6">
              <w:rPr>
                <w:rFonts w:ascii="PT Astra Serif" w:hAnsi="PT Astra Serif"/>
                <w:b/>
                <w:szCs w:val="26"/>
              </w:rPr>
              <w:t xml:space="preserve"> ГОД</w:t>
            </w:r>
          </w:p>
        </w:tc>
      </w:tr>
      <w:tr w:rsidR="00D62A3E" w:rsidRPr="003650F6" w14:paraId="7F10C2E5" w14:textId="77777777" w:rsidTr="000322B8">
        <w:trPr>
          <w:trHeight w:val="1063"/>
        </w:trPr>
        <w:tc>
          <w:tcPr>
            <w:tcW w:w="63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30B22" w14:textId="5EB5488B" w:rsidR="00D62A3E" w:rsidRPr="003650F6" w:rsidRDefault="00D62A3E" w:rsidP="00E54CFB">
            <w:pPr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3650F6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Наименование </w:t>
            </w:r>
            <w:r w:rsidRPr="003650F6">
              <w:rPr>
                <w:rFonts w:ascii="PT Astra Serif" w:hAnsi="PT Astra Serif"/>
                <w:b/>
                <w:sz w:val="22"/>
                <w:szCs w:val="22"/>
              </w:rPr>
              <w:t>областного и межмуниципального мероприятия по работе с детьми и молодежью</w:t>
            </w:r>
          </w:p>
        </w:tc>
        <w:tc>
          <w:tcPr>
            <w:tcW w:w="17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5F09FF" w14:textId="77777777" w:rsidR="00D62A3E" w:rsidRPr="003650F6" w:rsidRDefault="00D62A3E" w:rsidP="00E54CFB">
            <w:pPr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3650F6">
              <w:rPr>
                <w:rFonts w:ascii="PT Astra Serif" w:hAnsi="PT Astra Serif"/>
                <w:b/>
                <w:bCs/>
                <w:sz w:val="22"/>
                <w:szCs w:val="22"/>
              </w:rPr>
              <w:t>Сроки проведения</w:t>
            </w:r>
          </w:p>
        </w:tc>
        <w:tc>
          <w:tcPr>
            <w:tcW w:w="29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60F2BD1" w14:textId="61DF7D78" w:rsidR="00D62A3E" w:rsidRPr="003650F6" w:rsidRDefault="00D62A3E" w:rsidP="00E54CFB">
            <w:pPr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Организация, осуществляющая финансирование (</w:t>
            </w:r>
            <w:proofErr w:type="spellStart"/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софинансиров</w:t>
            </w:r>
            <w:r w:rsidR="000322B8">
              <w:rPr>
                <w:rFonts w:ascii="PT Astra Serif" w:hAnsi="PT Astra Serif"/>
                <w:b/>
                <w:bCs/>
                <w:sz w:val="22"/>
                <w:szCs w:val="22"/>
              </w:rPr>
              <w:t>а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>ние</w:t>
            </w:r>
            <w:proofErr w:type="spellEnd"/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) мероприятия из средств областного бюджета                                                                                           </w:t>
            </w:r>
          </w:p>
        </w:tc>
      </w:tr>
      <w:tr w:rsidR="008074C0" w:rsidRPr="003650F6" w14:paraId="62C8D29B" w14:textId="77777777" w:rsidTr="00761DA0">
        <w:trPr>
          <w:trHeight w:val="777"/>
        </w:trPr>
        <w:tc>
          <w:tcPr>
            <w:tcW w:w="11058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11CBEB" w14:textId="77777777" w:rsidR="008074C0" w:rsidRPr="003650F6" w:rsidRDefault="008074C0" w:rsidP="00697A49">
            <w:pPr>
              <w:ind w:firstLine="0"/>
              <w:jc w:val="both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3650F6">
              <w:rPr>
                <w:rFonts w:ascii="PT Astra Serif" w:hAnsi="PT Astra Serif"/>
                <w:b/>
                <w:bCs/>
                <w:sz w:val="22"/>
                <w:szCs w:val="22"/>
              </w:rPr>
              <w:t>Раздел 1. Организация и проведение мероприятий по оказанию государственной поддержки молодежным и детским общественным объединениям</w:t>
            </w:r>
          </w:p>
        </w:tc>
      </w:tr>
      <w:tr w:rsidR="00D62A3E" w:rsidRPr="003650F6" w14:paraId="42179E42" w14:textId="77777777" w:rsidTr="000322B8">
        <w:trPr>
          <w:trHeight w:val="382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8BC02" w14:textId="2012481A" w:rsidR="00D62A3E" w:rsidRPr="003650F6" w:rsidRDefault="00D62A3E" w:rsidP="00961E17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1. Организация и проведение областного конкурса программ молодежных и детских общественных объединений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14277" w14:textId="5C5787CD" w:rsidR="00D62A3E" w:rsidRPr="003650F6" w:rsidRDefault="00D62A3E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май-декабрь</w:t>
            </w:r>
          </w:p>
          <w:p w14:paraId="0F9F8961" w14:textId="77777777" w:rsidR="00D62A3E" w:rsidRPr="003650F6" w:rsidRDefault="00D62A3E" w:rsidP="008074C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5FFEA" w14:textId="287EA45E" w:rsidR="00D62A3E" w:rsidRPr="003650F6" w:rsidRDefault="00D62A3E" w:rsidP="001A260D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Департамент по молодежной политике Томской области</w:t>
            </w:r>
          </w:p>
        </w:tc>
      </w:tr>
      <w:tr w:rsidR="008074C0" w:rsidRPr="003650F6" w14:paraId="0635770E" w14:textId="77777777" w:rsidTr="00761DA0">
        <w:trPr>
          <w:trHeight w:val="794"/>
        </w:trPr>
        <w:tc>
          <w:tcPr>
            <w:tcW w:w="110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F1355" w14:textId="77777777" w:rsidR="008074C0" w:rsidRPr="003650F6" w:rsidRDefault="008074C0" w:rsidP="009352AB">
            <w:pPr>
              <w:ind w:firstLine="0"/>
              <w:rPr>
                <w:rFonts w:ascii="PT Astra Serif" w:hAnsi="PT Astra Serif"/>
                <w:b/>
                <w:sz w:val="22"/>
                <w:szCs w:val="22"/>
              </w:rPr>
            </w:pPr>
            <w:r w:rsidRPr="003650F6">
              <w:rPr>
                <w:rFonts w:ascii="PT Astra Serif" w:hAnsi="PT Astra Serif"/>
                <w:b/>
                <w:sz w:val="22"/>
                <w:szCs w:val="22"/>
              </w:rPr>
              <w:t>Раздел 2. Оказание государственных услуг (выполнение государственных работ) в сфере развития и реализации потенциала молодежи в интересах области областными государственными учреждениями, подведомственными Департаменту, в соответствии с государственным заданием</w:t>
            </w:r>
          </w:p>
        </w:tc>
      </w:tr>
      <w:tr w:rsidR="008074C0" w:rsidRPr="003650F6" w14:paraId="64B735AC" w14:textId="77777777" w:rsidTr="00761DA0">
        <w:trPr>
          <w:trHeight w:val="435"/>
        </w:trPr>
        <w:tc>
          <w:tcPr>
            <w:tcW w:w="110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A1A14" w14:textId="77777777" w:rsidR="008074C0" w:rsidRPr="003650F6" w:rsidRDefault="00B72AA1" w:rsidP="008074C0">
            <w:pPr>
              <w:ind w:firstLine="0"/>
              <w:rPr>
                <w:rFonts w:ascii="PT Astra Serif" w:hAnsi="PT Astra Serif"/>
                <w:b/>
                <w:sz w:val="22"/>
                <w:szCs w:val="22"/>
              </w:rPr>
            </w:pPr>
            <w:r w:rsidRPr="003650F6">
              <w:rPr>
                <w:rFonts w:ascii="PT Astra Serif" w:hAnsi="PT Astra Serif"/>
                <w:b/>
                <w:sz w:val="22"/>
                <w:szCs w:val="22"/>
              </w:rPr>
              <w:t xml:space="preserve">Подраздел </w:t>
            </w:r>
            <w:r w:rsidR="008074C0" w:rsidRPr="003650F6">
              <w:rPr>
                <w:rFonts w:ascii="PT Astra Serif" w:hAnsi="PT Astra Serif"/>
                <w:b/>
                <w:sz w:val="22"/>
                <w:szCs w:val="22"/>
              </w:rPr>
              <w:t xml:space="preserve">2.1. Организация </w:t>
            </w:r>
            <w:r w:rsidR="008074C0" w:rsidRPr="003650F6">
              <w:rPr>
                <w:rFonts w:ascii="PT Astra Serif" w:eastAsiaTheme="minorHAnsi" w:hAnsi="PT Astra Serif"/>
                <w:b/>
                <w:sz w:val="22"/>
                <w:szCs w:val="22"/>
              </w:rPr>
              <w:t>и проведение областных и межмуниципальных мероприятий по работе с детьми и молодежью</w:t>
            </w:r>
            <w:r w:rsidR="008074C0" w:rsidRPr="003650F6"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</w:tr>
      <w:tr w:rsidR="00D62A3E" w:rsidRPr="003650F6" w14:paraId="19965E82" w14:textId="77777777" w:rsidTr="000322B8">
        <w:trPr>
          <w:trHeight w:val="664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F91D6" w14:textId="30042A53" w:rsidR="00D62A3E" w:rsidRPr="003650F6" w:rsidRDefault="00D62A3E" w:rsidP="00D62A3E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1</w:t>
            </w:r>
            <w:r w:rsidR="000322B8">
              <w:rPr>
                <w:rFonts w:ascii="PT Astra Serif" w:hAnsi="PT Astra Serif"/>
                <w:sz w:val="22"/>
                <w:szCs w:val="22"/>
              </w:rPr>
              <w:t>.</w:t>
            </w:r>
            <w:r w:rsidRPr="003650F6">
              <w:rPr>
                <w:rFonts w:ascii="PT Astra Serif" w:hAnsi="PT Astra Serif"/>
                <w:sz w:val="22"/>
                <w:szCs w:val="22"/>
              </w:rPr>
              <w:t>Организация и проведение мероприятий «Пространство по развитию сообщества для молодых мам «Расцвет» -  победителя областного конкурса молодежных проектов «Твоя идея – 2025»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A8193" w14:textId="107B7440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февраль - октябрь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9E582" w14:textId="10AFADAB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«Центр молодежной политики Томской области» (далее - «ОГАУ «ЦМП ТО»)</w:t>
            </w:r>
          </w:p>
        </w:tc>
      </w:tr>
      <w:tr w:rsidR="00D62A3E" w:rsidRPr="003650F6" w14:paraId="507F7E39" w14:textId="77777777" w:rsidTr="000322B8">
        <w:trPr>
          <w:trHeight w:val="664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F6F3" w14:textId="68F6225E" w:rsidR="00D62A3E" w:rsidRPr="003650F6" w:rsidRDefault="00D62A3E" w:rsidP="00D62A3E">
            <w:pPr>
              <w:ind w:left="33"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2.</w:t>
            </w: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Организация и проведение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</w:t>
            </w: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ожарно-спасательных соревнований «Безопасные каникулы» - победителя областного конкурса молодежных проектов «Твоя идея – 2025»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66BF" w14:textId="430B73EC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февраль - октябрь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CE9038" w14:textId="545CEF53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043BA3FB" w14:textId="77777777" w:rsidTr="000322B8">
        <w:trPr>
          <w:trHeight w:val="892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EC810" w14:textId="512BD92F" w:rsidR="00D62A3E" w:rsidRPr="003650F6" w:rsidRDefault="000322B8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3.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Организация и проведение областного фасадного </w:t>
            </w:r>
            <w:proofErr w:type="spellStart"/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>квеста</w:t>
            </w:r>
            <w:proofErr w:type="spellEnd"/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«Открой купеческий Томск» - победителя областного конкурса молодежных проектов «Твоя идея – 2025»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91A8C" w14:textId="2DB5CBA0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февраль - октябрь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C4F50" w14:textId="246D1995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707A1FA5" w14:textId="77777777" w:rsidTr="000322B8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45032" w14:textId="6A0333BA" w:rsidR="00D62A3E" w:rsidRPr="003650F6" w:rsidRDefault="000322B8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4.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Организация и проведение мероприятия «Лаборатория </w:t>
            </w:r>
            <w:proofErr w:type="spellStart"/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>сторителлинга</w:t>
            </w:r>
            <w:proofErr w:type="spellEnd"/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«Гильдия искателей приключений»  - победителя областного конкурса проектов «Твоя идея – 2025»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379A4" w14:textId="3F2F829D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февраль - октябрь</w:t>
            </w: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8110" w14:textId="73331B1C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208B9AD8" w14:textId="77777777" w:rsidTr="000322B8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98AB6" w14:textId="2B3FC58B" w:rsidR="00D62A3E" w:rsidRPr="003650F6" w:rsidRDefault="000322B8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5.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>Организация и проведение мероприятия «Мост поколений» - победителя областного конкурса проектов «Твоя идея – 2025»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83445" w14:textId="5325B7C7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февраль - октябрь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4A3979" w14:textId="3C056658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4A06978B" w14:textId="77777777" w:rsidTr="000322B8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3442D" w14:textId="759392A0" w:rsidR="00D62A3E" w:rsidRPr="003650F6" w:rsidRDefault="000322B8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6.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>Организация и проведение областного этапа Всероссийского фестиваля «Российская студенческая весна»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1DE47" w14:textId="55E74B88" w:rsidR="00D62A3E" w:rsidRPr="003650F6" w:rsidRDefault="000322B8" w:rsidP="00F205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март-май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591EFC" w14:textId="36DF7D75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4FD3EB1D" w14:textId="77777777" w:rsidTr="000322B8">
        <w:trPr>
          <w:trHeight w:val="409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C6B3A" w14:textId="24E76C4D" w:rsidR="00D62A3E" w:rsidRPr="003650F6" w:rsidRDefault="000322B8" w:rsidP="00D62A3E">
            <w:pPr>
              <w:ind w:left="33"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7.</w:t>
            </w:r>
            <w:r w:rsidR="00D62A3E" w:rsidRPr="003650F6">
              <w:rPr>
                <w:rFonts w:ascii="PT Astra Serif" w:hAnsi="PT Astra Serif"/>
                <w:sz w:val="22"/>
                <w:szCs w:val="22"/>
              </w:rPr>
              <w:t>Организация и проведение областного этапа Российской национальной премии «Студент года»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D6DE" w14:textId="554460D2" w:rsidR="00D62A3E" w:rsidRPr="003650F6" w:rsidRDefault="000322B8" w:rsidP="000322B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август-ноябрь</w:t>
            </w:r>
            <w:r w:rsidR="00D62A3E" w:rsidRPr="003650F6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EE494" w14:textId="7D94D2EF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2BB3A6EA" w14:textId="77777777" w:rsidTr="000322B8">
        <w:trPr>
          <w:trHeight w:val="409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A3E84" w14:textId="773B81FC" w:rsidR="00D62A3E" w:rsidRPr="003650F6" w:rsidRDefault="000322B8" w:rsidP="00D62A3E">
            <w:pPr>
              <w:ind w:left="33"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8.</w:t>
            </w:r>
            <w:r w:rsidR="00D62A3E" w:rsidRPr="003650F6">
              <w:rPr>
                <w:rFonts w:ascii="PT Astra Serif" w:hAnsi="PT Astra Serif"/>
                <w:sz w:val="22"/>
                <w:szCs w:val="22"/>
              </w:rPr>
              <w:t xml:space="preserve">Организация и проведение областного этапа Всероссийской </w:t>
            </w:r>
            <w:proofErr w:type="spellStart"/>
            <w:r w:rsidR="00D62A3E" w:rsidRPr="003650F6">
              <w:rPr>
                <w:rFonts w:ascii="PT Astra Serif" w:hAnsi="PT Astra Serif"/>
                <w:sz w:val="22"/>
                <w:szCs w:val="22"/>
              </w:rPr>
              <w:t>военно</w:t>
            </w:r>
            <w:proofErr w:type="spellEnd"/>
            <w:r w:rsidR="00D62A3E" w:rsidRPr="003650F6">
              <w:rPr>
                <w:rFonts w:ascii="PT Astra Serif" w:hAnsi="PT Astra Serif"/>
                <w:sz w:val="22"/>
                <w:szCs w:val="22"/>
              </w:rPr>
              <w:t xml:space="preserve"> – патриотической игры «Зарница 2.0.» для старшей и специальной категории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CFCDC" w14:textId="314EFE62" w:rsidR="00D62A3E" w:rsidRPr="003650F6" w:rsidRDefault="00A134C1" w:rsidP="00F205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март-июнь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DD5286" w14:textId="208A4F4A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2986343F" w14:textId="77777777" w:rsidTr="000322B8">
        <w:trPr>
          <w:trHeight w:val="409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77799" w14:textId="50A715BD" w:rsidR="00D62A3E" w:rsidRPr="003650F6" w:rsidRDefault="000322B8" w:rsidP="00D62A3E">
            <w:pPr>
              <w:ind w:left="33"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9.</w:t>
            </w:r>
            <w:r w:rsidR="00D62A3E" w:rsidRPr="003650F6">
              <w:rPr>
                <w:rFonts w:ascii="PT Astra Serif" w:hAnsi="PT Astra Serif"/>
                <w:sz w:val="22"/>
                <w:szCs w:val="22"/>
              </w:rPr>
              <w:t xml:space="preserve">Организация и проведение мероприятий, приуроченных к празднованию Дня молодежи 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1AB3" w14:textId="39813FCC" w:rsidR="00D62A3E" w:rsidRPr="003650F6" w:rsidRDefault="000322B8" w:rsidP="00F205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май-июнь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D11102" w14:textId="2EED470C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7A48A9B8" w14:textId="77777777" w:rsidTr="000322B8">
        <w:trPr>
          <w:trHeight w:val="473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4676E" w14:textId="71B471FC" w:rsidR="00D62A3E" w:rsidRPr="003650F6" w:rsidRDefault="000322B8" w:rsidP="00D62A3E">
            <w:pPr>
              <w:ind w:left="33"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10.</w:t>
            </w:r>
            <w:r w:rsidR="00D62A3E" w:rsidRPr="003650F6">
              <w:rPr>
                <w:rFonts w:ascii="PT Astra Serif" w:hAnsi="PT Astra Serif"/>
                <w:sz w:val="22"/>
                <w:szCs w:val="22"/>
              </w:rPr>
              <w:t>Организация и проведение областного мероприятия «Чистые игры»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BD99" w14:textId="7BB4F9B7" w:rsidR="00D62A3E" w:rsidRPr="003650F6" w:rsidRDefault="000322B8" w:rsidP="00F205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апрель - май</w:t>
            </w: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8720" w14:textId="5FCB692E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68D465F7" w14:textId="77777777" w:rsidTr="000322B8">
        <w:trPr>
          <w:trHeight w:val="303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36BB26" w14:textId="4F6D2C8A" w:rsidR="00D62A3E" w:rsidRPr="003650F6" w:rsidRDefault="000322B8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11.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>Организация и проведение мероприятий, посвященных празднованию Государственного праздника «День Российских студенческих отрядов» на территории Томской области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89A4" w14:textId="5A2F52A3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февраль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D3198" w14:textId="198EF10A" w:rsidR="00D62A3E" w:rsidRPr="003650F6" w:rsidRDefault="00D62A3E" w:rsidP="00F2051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6CA48D5F" w14:textId="77777777" w:rsidTr="000322B8">
        <w:trPr>
          <w:trHeight w:val="44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76F88" w14:textId="39926528" w:rsidR="00D62A3E" w:rsidRPr="003650F6" w:rsidRDefault="000322B8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12.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>Организация и проведение конкурса «Лучший студенческий отряд Томской области»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9C9F6" w14:textId="3470B427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февраль-ноябрь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35BD1C" w14:textId="1BC1D29E" w:rsidR="00D62A3E" w:rsidRPr="003650F6" w:rsidRDefault="00D62A3E" w:rsidP="00F2051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5C592848" w14:textId="77777777" w:rsidTr="000322B8">
        <w:trPr>
          <w:trHeight w:val="44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DC6E" w14:textId="6066349B" w:rsidR="00D62A3E" w:rsidRPr="003650F6" w:rsidRDefault="000322B8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13.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Организация и проведение 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XII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фестиваля «</w:t>
            </w:r>
            <w:proofErr w:type="spellStart"/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>СОбытие</w:t>
            </w:r>
            <w:proofErr w:type="spellEnd"/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– отрядная осень» среди студенческих отрядов Томской области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43D62" w14:textId="3867DC1F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август-ноябрь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138EC6" w14:textId="75B9C3E6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01FDDEA4" w14:textId="77777777" w:rsidTr="000322B8">
        <w:trPr>
          <w:trHeight w:val="44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AE17" w14:textId="098AFC86" w:rsidR="00D62A3E" w:rsidRPr="003650F6" w:rsidRDefault="000322B8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14.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>Организация и проведение областного мероприятия «35 лет Чудес!»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8E2F" w14:textId="44D5555D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ноябрь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F7525" w14:textId="729D39D9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39415468" w14:textId="77777777" w:rsidTr="000322B8">
        <w:trPr>
          <w:trHeight w:val="44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AAFB" w14:textId="362F1A16" w:rsidR="00D62A3E" w:rsidRPr="003650F6" w:rsidRDefault="000322B8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15.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>Организация и проведение областного фестиваля безопасности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22CD0" w14:textId="581F5788" w:rsidR="00D62A3E" w:rsidRPr="003650F6" w:rsidRDefault="00D62A3E" w:rsidP="00140FC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февраль - октябрь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DE1EE" w14:textId="14A88DFB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57EC9A6E" w14:textId="77777777" w:rsidTr="000322B8">
        <w:trPr>
          <w:trHeight w:val="44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2574" w14:textId="3D1358DE" w:rsidR="00D62A3E" w:rsidRPr="003650F6" w:rsidRDefault="000322B8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16.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Организация и проведение областной школы социального проектирования «Ты </w:t>
            </w:r>
            <w:proofErr w:type="spellStart"/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>сМОжешь</w:t>
            </w:r>
            <w:proofErr w:type="spellEnd"/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28DD0" w14:textId="0CDA6BA2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март-октябрь</w:t>
            </w: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20A8" w14:textId="215B8949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69DB2674" w14:textId="77777777" w:rsidTr="000322B8">
        <w:trPr>
          <w:trHeight w:val="44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BE29" w14:textId="794F929A" w:rsidR="00D62A3E" w:rsidRPr="003650F6" w:rsidRDefault="000322B8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17.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Организация и проведение итогового мероприятия в сфере молодежной политики 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72DDF" w14:textId="2ECE150C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сентябрь - декабрь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78AF8" w14:textId="4FAE8AB6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3F576B9D" w14:textId="77777777" w:rsidTr="000322B8">
        <w:trPr>
          <w:trHeight w:val="44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ADC3" w14:textId="0E6BFE04" w:rsidR="00D62A3E" w:rsidRPr="003650F6" w:rsidRDefault="000322B8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18.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Организация мероприятий, направленных на функционирование регионального Центра информационной безопасности молодежи Томской области 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E2B0" w14:textId="291F3685" w:rsidR="00D62A3E" w:rsidRPr="004F1930" w:rsidRDefault="00D62A3E" w:rsidP="004F193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январь - декабрь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75368" w14:textId="760C561C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3DDCE5A6" w14:textId="77777777" w:rsidTr="000322B8">
        <w:trPr>
          <w:trHeight w:val="44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CC578" w14:textId="73754194" w:rsidR="00D62A3E" w:rsidRPr="003650F6" w:rsidRDefault="000322B8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19.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>Организация и проведение областной акции «Свеча памяти»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09052" w14:textId="684F56ED" w:rsidR="00D62A3E" w:rsidRPr="003650F6" w:rsidRDefault="00B22FB9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январь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- июнь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D59DA" w14:textId="525062E3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6041F988" w14:textId="77777777" w:rsidTr="000322B8">
        <w:trPr>
          <w:trHeight w:val="664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F0F9C" w14:textId="63F13DA7" w:rsidR="00D62A3E" w:rsidRPr="00D62A3E" w:rsidRDefault="000322B8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20.</w:t>
            </w:r>
            <w:r w:rsidR="00D62A3E" w:rsidRPr="003650F6">
              <w:rPr>
                <w:rFonts w:ascii="PT Astra Serif" w:hAnsi="PT Astra Serif"/>
                <w:color w:val="000000"/>
                <w:sz w:val="22"/>
                <w:szCs w:val="22"/>
              </w:rPr>
              <w:t>Организация и проведение областной акции «Георгиевская лента»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43CD1" w14:textId="60AD81B3" w:rsidR="00D62A3E" w:rsidRPr="003650F6" w:rsidRDefault="00B22FB9" w:rsidP="00F205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январь</w:t>
            </w:r>
            <w:r w:rsidR="00D62A3E" w:rsidRPr="003650F6">
              <w:rPr>
                <w:rFonts w:ascii="PT Astra Serif" w:hAnsi="PT Astra Serif"/>
                <w:sz w:val="22"/>
                <w:szCs w:val="22"/>
              </w:rPr>
              <w:t xml:space="preserve"> - май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CE027B" w14:textId="70EE7BE6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F2051E" w:rsidRPr="003650F6" w14:paraId="2B68FB21" w14:textId="77777777" w:rsidTr="00761DA0">
        <w:trPr>
          <w:trHeight w:val="339"/>
        </w:trPr>
        <w:tc>
          <w:tcPr>
            <w:tcW w:w="110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644C4" w14:textId="021F71F6" w:rsidR="00F2051E" w:rsidRPr="003650F6" w:rsidRDefault="00F2051E" w:rsidP="00F2051E">
            <w:pPr>
              <w:ind w:firstLine="0"/>
              <w:rPr>
                <w:rFonts w:ascii="PT Astra Serif" w:hAnsi="PT Astra Serif"/>
                <w:b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>Подраздел 2.2. Обеспечение участия представителей молодежи в межрегиональных, всероссийских и международных мероприятиях в сфере государственной молодежной политики</w:t>
            </w:r>
          </w:p>
        </w:tc>
      </w:tr>
      <w:tr w:rsidR="00D62A3E" w:rsidRPr="003650F6" w14:paraId="37579EDB" w14:textId="77777777" w:rsidTr="000322B8">
        <w:trPr>
          <w:trHeight w:val="303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6FE870" w14:textId="04432FB4" w:rsidR="00D62A3E" w:rsidRPr="003650F6" w:rsidRDefault="00D62A3E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1. Обеспечение участия представителей поисковых отрядов Томской области в мероприятиях, проводимых в рамках Всероссийской «Вахты Памяти»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D552" w14:textId="6693C0B3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май – декабрь</w:t>
            </w:r>
          </w:p>
          <w:p w14:paraId="2AE89351" w14:textId="77777777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F413" w14:textId="77777777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14:paraId="37684CD0" w14:textId="51F28AAD" w:rsidR="00D62A3E" w:rsidRPr="003650F6" w:rsidRDefault="00D62A3E" w:rsidP="00F2051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5C46F60D" w14:textId="77777777" w:rsidTr="000322B8">
        <w:trPr>
          <w:trHeight w:val="303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4A4176" w14:textId="465A8E39" w:rsidR="00D62A3E" w:rsidRPr="003650F6" w:rsidRDefault="00D62A3E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2. Обеспечение участия представителей молодежи Томской области (в межрегиональных, всероссийских и международных мероприятиях в сфере гражданского и патриотического воспитания, межкультурного взаимодействия молодежи, формирования нравственных ценностей среди молодёжи, мероприятиях в сфере труда и занятости, мероприятиях в сфере интеллектуальной и творческой деятельности, социализации и самореализации, социальной адаптации молодежи)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E33B8" w14:textId="274DF699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февраль – </w:t>
            </w:r>
            <w:r w:rsidR="0071286F">
              <w:rPr>
                <w:rFonts w:ascii="PT Astra Serif" w:hAnsi="PT Astra Serif"/>
                <w:color w:val="000000"/>
                <w:sz w:val="22"/>
                <w:szCs w:val="22"/>
              </w:rPr>
              <w:t>декабрь</w:t>
            </w:r>
          </w:p>
          <w:p w14:paraId="37D2EA3E" w14:textId="77777777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5E0C" w14:textId="2045D6FA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14:paraId="795EECA4" w14:textId="77777777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14:paraId="77687D9B" w14:textId="77777777" w:rsidR="00D62A3E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14:paraId="3171228B" w14:textId="411FAE24" w:rsidR="00D62A3E" w:rsidRPr="003650F6" w:rsidRDefault="00D62A3E" w:rsidP="00F2051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726F931B" w14:textId="77777777" w:rsidTr="000322B8">
        <w:trPr>
          <w:trHeight w:val="676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EA914" w14:textId="793F9530" w:rsidR="00D62A3E" w:rsidRPr="003650F6" w:rsidRDefault="00D62A3E" w:rsidP="00D62A3E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3. Обеспечение участия представителей Томской области во Всероссийском фестивале «Российская студенческая весна» (вузовский этап)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23CE" w14:textId="6D5DF5C9" w:rsidR="00D62A3E" w:rsidRPr="003650F6" w:rsidRDefault="0071286F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апрель-май</w:t>
            </w:r>
          </w:p>
          <w:p w14:paraId="7F1F70DF" w14:textId="77777777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30C31E" w14:textId="77777777" w:rsidR="00D62A3E" w:rsidRPr="003650F6" w:rsidRDefault="00D62A3E" w:rsidP="00F2051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14:paraId="743A0F73" w14:textId="3FB9E270" w:rsidR="00D62A3E" w:rsidRPr="003650F6" w:rsidRDefault="00D62A3E" w:rsidP="00F2051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F2051E" w:rsidRPr="003650F6" w14:paraId="3EA168D8" w14:textId="77777777" w:rsidTr="00761DA0">
        <w:trPr>
          <w:trHeight w:val="676"/>
        </w:trPr>
        <w:tc>
          <w:tcPr>
            <w:tcW w:w="110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228F" w14:textId="77777777" w:rsidR="00F2051E" w:rsidRPr="003650F6" w:rsidRDefault="00F2051E" w:rsidP="00F2051E">
            <w:pPr>
              <w:ind w:firstLine="0"/>
              <w:rPr>
                <w:rFonts w:ascii="PT Astra Serif" w:hAnsi="PT Astra Serif"/>
                <w:b/>
                <w:color w:val="000000"/>
                <w:sz w:val="22"/>
                <w:szCs w:val="22"/>
              </w:rPr>
            </w:pPr>
            <w:r w:rsidRPr="003650F6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>Подраздел 2.3.  Информационное обеспечение молодежи и государственной молодежной политики</w:t>
            </w:r>
          </w:p>
        </w:tc>
      </w:tr>
      <w:tr w:rsidR="00D62A3E" w:rsidRPr="003650F6" w14:paraId="0BC13B00" w14:textId="77777777" w:rsidTr="000322B8">
        <w:trPr>
          <w:trHeight w:val="31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77F96" w14:textId="6AF65A37" w:rsidR="00D62A3E" w:rsidRPr="003650F6" w:rsidRDefault="00D62A3E" w:rsidP="00D62A3E">
            <w:pPr>
              <w:ind w:firstLine="0"/>
              <w:jc w:val="both"/>
              <w:rPr>
                <w:rFonts w:ascii="PT Astra Serif" w:hAnsi="PT Astra Serif"/>
                <w:bCs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1. Организация разработки дизайна, изготовления и распространения полиграфической продукции, символики и атрибутики мероприятий, видеоматериалов, направленных на гражданское и патриотическое воспитание молодежи, создание условий для самореализации подростков и молодежи, профилактику асоциального и деструктивного поведения подростков и молодежи, поддержка детей и молодежи, находящейся в социально-опасном положении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6B6B" w14:textId="77777777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650F6">
              <w:rPr>
                <w:rFonts w:ascii="PT Astra Serif" w:hAnsi="PT Astra Serif"/>
                <w:bCs/>
                <w:sz w:val="22"/>
                <w:szCs w:val="22"/>
              </w:rPr>
              <w:t>март - декабрь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4584" w14:textId="77777777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14:paraId="371357D6" w14:textId="0778294F" w:rsidR="00D62A3E" w:rsidRDefault="00D62A3E" w:rsidP="00F205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14:paraId="27D568BC" w14:textId="77777777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14:paraId="135C43CB" w14:textId="77777777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14:paraId="13A3BE1E" w14:textId="7C1D83F5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  <w:tr w:rsidR="00D62A3E" w:rsidRPr="003650F6" w14:paraId="6D3B8EC4" w14:textId="77777777" w:rsidTr="000322B8">
        <w:trPr>
          <w:trHeight w:val="578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92A6C" w14:textId="7449C56C" w:rsidR="00D62A3E" w:rsidRPr="003650F6" w:rsidRDefault="00D62A3E" w:rsidP="00D62A3E">
            <w:pPr>
              <w:ind w:firstLine="0"/>
              <w:jc w:val="both"/>
              <w:rPr>
                <w:rFonts w:ascii="PT Astra Serif" w:hAnsi="PT Astra Serif"/>
                <w:bCs/>
                <w:sz w:val="22"/>
                <w:szCs w:val="22"/>
              </w:rPr>
            </w:pPr>
            <w:r w:rsidRPr="003650F6">
              <w:rPr>
                <w:rFonts w:ascii="PT Astra Serif" w:hAnsi="PT Astra Serif"/>
                <w:color w:val="000000"/>
                <w:sz w:val="22"/>
                <w:szCs w:val="22"/>
              </w:rPr>
              <w:t>2. Организация информационного освещения сферы молодёжной политики (фото, видео), а также организация подготовки, размещения и обновления информации в социальных сетях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66FE" w14:textId="22E0538A" w:rsidR="00D62A3E" w:rsidRPr="003650F6" w:rsidRDefault="0071286F" w:rsidP="00F2051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март - декабрь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51ECC" w14:textId="77777777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14:paraId="3BDECBC1" w14:textId="6C4B5AB6" w:rsidR="00D62A3E" w:rsidRPr="003650F6" w:rsidRDefault="00D62A3E" w:rsidP="00F2051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650F6">
              <w:rPr>
                <w:rFonts w:ascii="PT Astra Serif" w:hAnsi="PT Astra Serif"/>
                <w:sz w:val="22"/>
                <w:szCs w:val="22"/>
              </w:rPr>
              <w:t>ОГАУ «ЦМП ТО»</w:t>
            </w:r>
          </w:p>
        </w:tc>
      </w:tr>
    </w:tbl>
    <w:p w14:paraId="1491C7D8" w14:textId="77777777" w:rsidR="00050CC3" w:rsidRPr="0006531E" w:rsidRDefault="00050CC3" w:rsidP="008A0E14">
      <w:pPr>
        <w:pStyle w:val="a7"/>
        <w:ind w:firstLine="0"/>
        <w:rPr>
          <w:rFonts w:ascii="PT Astra Serif" w:hAnsi="PT Astra Serif"/>
          <w:szCs w:val="26"/>
        </w:rPr>
      </w:pPr>
    </w:p>
    <w:sectPr w:rsidR="00050CC3" w:rsidRPr="0006531E" w:rsidSect="008A0E14">
      <w:headerReference w:type="even" r:id="rId8"/>
      <w:headerReference w:type="default" r:id="rId9"/>
      <w:footerReference w:type="default" r:id="rId10"/>
      <w:type w:val="continuous"/>
      <w:pgSz w:w="11907" w:h="16840" w:code="9"/>
      <w:pgMar w:top="284" w:right="851" w:bottom="567" w:left="1418" w:header="284" w:footer="284" w:gutter="0"/>
      <w:cols w:space="720"/>
      <w:titlePg/>
      <w:docGrid w:linePitch="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11C4A5" w14:textId="77777777" w:rsidR="00754FD0" w:rsidRDefault="00754FD0">
      <w:r>
        <w:separator/>
      </w:r>
    </w:p>
  </w:endnote>
  <w:endnote w:type="continuationSeparator" w:id="0">
    <w:p w14:paraId="54473575" w14:textId="77777777" w:rsidR="00754FD0" w:rsidRDefault="00754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D6D238" w14:textId="77777777" w:rsidR="00240156" w:rsidRDefault="00240156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C85680" w14:textId="77777777" w:rsidR="00754FD0" w:rsidRDefault="00754FD0">
      <w:r>
        <w:separator/>
      </w:r>
    </w:p>
  </w:footnote>
  <w:footnote w:type="continuationSeparator" w:id="0">
    <w:p w14:paraId="703E113D" w14:textId="77777777" w:rsidR="00754FD0" w:rsidRDefault="00754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AB5B8" w14:textId="77777777" w:rsidR="00240156" w:rsidRDefault="00240156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7DBA2271" w14:textId="77777777" w:rsidR="00240156" w:rsidRDefault="0024015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B92AD" w14:textId="77777777" w:rsidR="00240156" w:rsidRPr="00802E05" w:rsidRDefault="00240156" w:rsidP="00802E05">
    <w:pPr>
      <w:pStyle w:val="a5"/>
      <w:tabs>
        <w:tab w:val="clear" w:pos="4153"/>
        <w:tab w:val="clear" w:pos="8306"/>
        <w:tab w:val="left" w:pos="840"/>
        <w:tab w:val="left" w:pos="7140"/>
      </w:tabs>
      <w:ind w:firstLine="0"/>
      <w:jc w:val="left"/>
      <w:rPr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C2000"/>
    <w:multiLevelType w:val="hybridMultilevel"/>
    <w:tmpl w:val="1B6EC3D4"/>
    <w:lvl w:ilvl="0" w:tplc="E14CAF7E">
      <w:start w:val="4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9D8557B"/>
    <w:multiLevelType w:val="multilevel"/>
    <w:tmpl w:val="4546F06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FA4777"/>
    <w:multiLevelType w:val="hybridMultilevel"/>
    <w:tmpl w:val="C29A0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57526"/>
    <w:multiLevelType w:val="hybridMultilevel"/>
    <w:tmpl w:val="BE205940"/>
    <w:lvl w:ilvl="0" w:tplc="5694E556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4" w15:restartNumberingAfterBreak="0">
    <w:nsid w:val="16916D6E"/>
    <w:multiLevelType w:val="hybridMultilevel"/>
    <w:tmpl w:val="CB761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30F7F"/>
    <w:multiLevelType w:val="hybridMultilevel"/>
    <w:tmpl w:val="614C11CE"/>
    <w:lvl w:ilvl="0" w:tplc="DEFAD314">
      <w:start w:val="4"/>
      <w:numFmt w:val="decimal"/>
      <w:lvlText w:val="%1."/>
      <w:lvlJc w:val="left"/>
      <w:pPr>
        <w:ind w:left="11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6" w15:restartNumberingAfterBreak="0">
    <w:nsid w:val="18AD5835"/>
    <w:multiLevelType w:val="hybridMultilevel"/>
    <w:tmpl w:val="E44AA864"/>
    <w:lvl w:ilvl="0" w:tplc="395C06EC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7" w15:restartNumberingAfterBreak="0">
    <w:nsid w:val="1CA112E0"/>
    <w:multiLevelType w:val="multilevel"/>
    <w:tmpl w:val="99D03C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DFF7119"/>
    <w:multiLevelType w:val="multilevel"/>
    <w:tmpl w:val="2390B3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E914AC"/>
    <w:multiLevelType w:val="hybridMultilevel"/>
    <w:tmpl w:val="E4181E90"/>
    <w:lvl w:ilvl="0" w:tplc="C3484B66">
      <w:start w:val="1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0" w15:restartNumberingAfterBreak="0">
    <w:nsid w:val="248B116D"/>
    <w:multiLevelType w:val="hybridMultilevel"/>
    <w:tmpl w:val="D80A9EF8"/>
    <w:lvl w:ilvl="0" w:tplc="FBC8CA78">
      <w:start w:val="787"/>
      <w:numFmt w:val="decimal"/>
      <w:lvlText w:val="%1"/>
      <w:lvlJc w:val="left"/>
      <w:pPr>
        <w:ind w:left="43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24EE0A66"/>
    <w:multiLevelType w:val="hybridMultilevel"/>
    <w:tmpl w:val="305C8C94"/>
    <w:lvl w:ilvl="0" w:tplc="62BAFFC8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2" w15:restartNumberingAfterBreak="0">
    <w:nsid w:val="2A3442A1"/>
    <w:multiLevelType w:val="hybridMultilevel"/>
    <w:tmpl w:val="34B8D590"/>
    <w:lvl w:ilvl="0" w:tplc="6F60300A">
      <w:start w:val="475"/>
      <w:numFmt w:val="decimal"/>
      <w:lvlText w:val="%1"/>
      <w:lvlJc w:val="left"/>
      <w:pPr>
        <w:ind w:left="43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 w15:restartNumberingAfterBreak="0">
    <w:nsid w:val="2AB51992"/>
    <w:multiLevelType w:val="hybridMultilevel"/>
    <w:tmpl w:val="80D637AC"/>
    <w:lvl w:ilvl="0" w:tplc="C9E2746A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4" w15:restartNumberingAfterBreak="0">
    <w:nsid w:val="33D35F1D"/>
    <w:multiLevelType w:val="multilevel"/>
    <w:tmpl w:val="C6B4A03C"/>
    <w:lvl w:ilvl="0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7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9" w:hanging="1800"/>
      </w:pPr>
      <w:rPr>
        <w:rFonts w:hint="default"/>
      </w:rPr>
    </w:lvl>
  </w:abstractNum>
  <w:abstractNum w:abstractNumId="15" w15:restartNumberingAfterBreak="0">
    <w:nsid w:val="38A975EA"/>
    <w:multiLevelType w:val="hybridMultilevel"/>
    <w:tmpl w:val="6278321C"/>
    <w:lvl w:ilvl="0" w:tplc="6AE074BA">
      <w:start w:val="25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6" w15:restartNumberingAfterBreak="0">
    <w:nsid w:val="39A36D40"/>
    <w:multiLevelType w:val="hybridMultilevel"/>
    <w:tmpl w:val="525E34E0"/>
    <w:lvl w:ilvl="0" w:tplc="45A8A390">
      <w:start w:val="4"/>
      <w:numFmt w:val="decimal"/>
      <w:lvlText w:val="%1"/>
      <w:lvlJc w:val="left"/>
      <w:pPr>
        <w:ind w:left="7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7" w15:restartNumberingAfterBreak="0">
    <w:nsid w:val="3C2C21B0"/>
    <w:multiLevelType w:val="hybridMultilevel"/>
    <w:tmpl w:val="5718A3C2"/>
    <w:lvl w:ilvl="0" w:tplc="BEA439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F1F4A07"/>
    <w:multiLevelType w:val="hybridMultilevel"/>
    <w:tmpl w:val="638C7B9E"/>
    <w:lvl w:ilvl="0" w:tplc="81AAD8F2">
      <w:start w:val="1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 w15:restartNumberingAfterBreak="0">
    <w:nsid w:val="458C5DDB"/>
    <w:multiLevelType w:val="hybridMultilevel"/>
    <w:tmpl w:val="3B48B800"/>
    <w:lvl w:ilvl="0" w:tplc="401CC64E">
      <w:start w:val="17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 w15:restartNumberingAfterBreak="0">
    <w:nsid w:val="464C04D2"/>
    <w:multiLevelType w:val="hybridMultilevel"/>
    <w:tmpl w:val="B3147242"/>
    <w:lvl w:ilvl="0" w:tplc="B1745F76">
      <w:start w:val="6"/>
      <w:numFmt w:val="decimal"/>
      <w:lvlText w:val="%1."/>
      <w:lvlJc w:val="left"/>
      <w:pPr>
        <w:ind w:left="15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9" w:hanging="360"/>
      </w:pPr>
    </w:lvl>
    <w:lvl w:ilvl="2" w:tplc="0419001B" w:tentative="1">
      <w:start w:val="1"/>
      <w:numFmt w:val="lowerRoman"/>
      <w:lvlText w:val="%3."/>
      <w:lvlJc w:val="right"/>
      <w:pPr>
        <w:ind w:left="2979" w:hanging="180"/>
      </w:pPr>
    </w:lvl>
    <w:lvl w:ilvl="3" w:tplc="0419000F" w:tentative="1">
      <w:start w:val="1"/>
      <w:numFmt w:val="decimal"/>
      <w:lvlText w:val="%4."/>
      <w:lvlJc w:val="left"/>
      <w:pPr>
        <w:ind w:left="3699" w:hanging="360"/>
      </w:pPr>
    </w:lvl>
    <w:lvl w:ilvl="4" w:tplc="04190019" w:tentative="1">
      <w:start w:val="1"/>
      <w:numFmt w:val="lowerLetter"/>
      <w:lvlText w:val="%5."/>
      <w:lvlJc w:val="left"/>
      <w:pPr>
        <w:ind w:left="4419" w:hanging="360"/>
      </w:pPr>
    </w:lvl>
    <w:lvl w:ilvl="5" w:tplc="0419001B" w:tentative="1">
      <w:start w:val="1"/>
      <w:numFmt w:val="lowerRoman"/>
      <w:lvlText w:val="%6."/>
      <w:lvlJc w:val="right"/>
      <w:pPr>
        <w:ind w:left="5139" w:hanging="180"/>
      </w:pPr>
    </w:lvl>
    <w:lvl w:ilvl="6" w:tplc="0419000F" w:tentative="1">
      <w:start w:val="1"/>
      <w:numFmt w:val="decimal"/>
      <w:lvlText w:val="%7."/>
      <w:lvlJc w:val="left"/>
      <w:pPr>
        <w:ind w:left="5859" w:hanging="360"/>
      </w:pPr>
    </w:lvl>
    <w:lvl w:ilvl="7" w:tplc="04190019" w:tentative="1">
      <w:start w:val="1"/>
      <w:numFmt w:val="lowerLetter"/>
      <w:lvlText w:val="%8."/>
      <w:lvlJc w:val="left"/>
      <w:pPr>
        <w:ind w:left="6579" w:hanging="360"/>
      </w:pPr>
    </w:lvl>
    <w:lvl w:ilvl="8" w:tplc="0419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21" w15:restartNumberingAfterBreak="0">
    <w:nsid w:val="473865C8"/>
    <w:multiLevelType w:val="hybridMultilevel"/>
    <w:tmpl w:val="37ECDFE2"/>
    <w:lvl w:ilvl="0" w:tplc="D7D47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CCF67ED"/>
    <w:multiLevelType w:val="hybridMultilevel"/>
    <w:tmpl w:val="FADC6A88"/>
    <w:lvl w:ilvl="0" w:tplc="BCE2B2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85B6BD9"/>
    <w:multiLevelType w:val="hybridMultilevel"/>
    <w:tmpl w:val="7B5C119C"/>
    <w:lvl w:ilvl="0" w:tplc="8A3496A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4" w15:restartNumberingAfterBreak="0">
    <w:nsid w:val="59172075"/>
    <w:multiLevelType w:val="hybridMultilevel"/>
    <w:tmpl w:val="F97CB71A"/>
    <w:lvl w:ilvl="0" w:tplc="34A653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DB654EB"/>
    <w:multiLevelType w:val="hybridMultilevel"/>
    <w:tmpl w:val="07327124"/>
    <w:lvl w:ilvl="0" w:tplc="D51E8392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6" w15:restartNumberingAfterBreak="0">
    <w:nsid w:val="62BB6F4A"/>
    <w:multiLevelType w:val="hybridMultilevel"/>
    <w:tmpl w:val="6008782A"/>
    <w:lvl w:ilvl="0" w:tplc="A7B8D4D4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13757"/>
    <w:multiLevelType w:val="hybridMultilevel"/>
    <w:tmpl w:val="1C4252B2"/>
    <w:lvl w:ilvl="0" w:tplc="E4B23336">
      <w:start w:val="1"/>
      <w:numFmt w:val="decimal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8576719"/>
    <w:multiLevelType w:val="hybridMultilevel"/>
    <w:tmpl w:val="BEA8D48A"/>
    <w:lvl w:ilvl="0" w:tplc="ED9AEB62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2"/>
  </w:num>
  <w:num w:numId="3">
    <w:abstractNumId w:val="17"/>
  </w:num>
  <w:num w:numId="4">
    <w:abstractNumId w:val="26"/>
  </w:num>
  <w:num w:numId="5">
    <w:abstractNumId w:val="11"/>
  </w:num>
  <w:num w:numId="6">
    <w:abstractNumId w:val="3"/>
  </w:num>
  <w:num w:numId="7">
    <w:abstractNumId w:val="14"/>
  </w:num>
  <w:num w:numId="8">
    <w:abstractNumId w:val="6"/>
  </w:num>
  <w:num w:numId="9">
    <w:abstractNumId w:val="0"/>
  </w:num>
  <w:num w:numId="10">
    <w:abstractNumId w:val="5"/>
  </w:num>
  <w:num w:numId="11">
    <w:abstractNumId w:val="20"/>
  </w:num>
  <w:num w:numId="12">
    <w:abstractNumId w:val="13"/>
  </w:num>
  <w:num w:numId="13">
    <w:abstractNumId w:val="9"/>
  </w:num>
  <w:num w:numId="14">
    <w:abstractNumId w:val="18"/>
  </w:num>
  <w:num w:numId="15">
    <w:abstractNumId w:val="7"/>
  </w:num>
  <w:num w:numId="16">
    <w:abstractNumId w:val="1"/>
  </w:num>
  <w:num w:numId="17">
    <w:abstractNumId w:val="23"/>
  </w:num>
  <w:num w:numId="18">
    <w:abstractNumId w:val="8"/>
  </w:num>
  <w:num w:numId="19">
    <w:abstractNumId w:val="4"/>
  </w:num>
  <w:num w:numId="20">
    <w:abstractNumId w:val="15"/>
  </w:num>
  <w:num w:numId="21">
    <w:abstractNumId w:val="25"/>
  </w:num>
  <w:num w:numId="22">
    <w:abstractNumId w:val="16"/>
  </w:num>
  <w:num w:numId="23">
    <w:abstractNumId w:val="28"/>
  </w:num>
  <w:num w:numId="24">
    <w:abstractNumId w:val="12"/>
  </w:num>
  <w:num w:numId="25">
    <w:abstractNumId w:val="10"/>
  </w:num>
  <w:num w:numId="26">
    <w:abstractNumId w:val="19"/>
  </w:num>
  <w:num w:numId="27">
    <w:abstractNumId w:val="24"/>
  </w:num>
  <w:num w:numId="28">
    <w:abstractNumId w:val="21"/>
  </w:num>
  <w:num w:numId="29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3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2A4"/>
    <w:rsid w:val="00003152"/>
    <w:rsid w:val="000045FA"/>
    <w:rsid w:val="00005816"/>
    <w:rsid w:val="00005FDD"/>
    <w:rsid w:val="00006102"/>
    <w:rsid w:val="00006122"/>
    <w:rsid w:val="000064CD"/>
    <w:rsid w:val="00006CB9"/>
    <w:rsid w:val="00010494"/>
    <w:rsid w:val="00010682"/>
    <w:rsid w:val="0001201B"/>
    <w:rsid w:val="0001248C"/>
    <w:rsid w:val="00012766"/>
    <w:rsid w:val="00012ED6"/>
    <w:rsid w:val="00014794"/>
    <w:rsid w:val="00020309"/>
    <w:rsid w:val="00022238"/>
    <w:rsid w:val="00022F92"/>
    <w:rsid w:val="00025DDB"/>
    <w:rsid w:val="0003188C"/>
    <w:rsid w:val="00031960"/>
    <w:rsid w:val="000321B5"/>
    <w:rsid w:val="000322B8"/>
    <w:rsid w:val="000352E4"/>
    <w:rsid w:val="0003787C"/>
    <w:rsid w:val="00037B0E"/>
    <w:rsid w:val="000429A6"/>
    <w:rsid w:val="000438D3"/>
    <w:rsid w:val="000446DD"/>
    <w:rsid w:val="00046066"/>
    <w:rsid w:val="00046CA8"/>
    <w:rsid w:val="00047D1F"/>
    <w:rsid w:val="00050925"/>
    <w:rsid w:val="00050CC3"/>
    <w:rsid w:val="00051A6D"/>
    <w:rsid w:val="0005271E"/>
    <w:rsid w:val="000533F7"/>
    <w:rsid w:val="0005380E"/>
    <w:rsid w:val="00054A6F"/>
    <w:rsid w:val="00055112"/>
    <w:rsid w:val="00057A6F"/>
    <w:rsid w:val="00057F01"/>
    <w:rsid w:val="00060362"/>
    <w:rsid w:val="000619FA"/>
    <w:rsid w:val="00061BC4"/>
    <w:rsid w:val="00061D5B"/>
    <w:rsid w:val="00063DCB"/>
    <w:rsid w:val="00063E59"/>
    <w:rsid w:val="0006452A"/>
    <w:rsid w:val="00064C99"/>
    <w:rsid w:val="00064CB5"/>
    <w:rsid w:val="00065015"/>
    <w:rsid w:val="0006531E"/>
    <w:rsid w:val="000667DA"/>
    <w:rsid w:val="00067559"/>
    <w:rsid w:val="00072BFC"/>
    <w:rsid w:val="00072DF9"/>
    <w:rsid w:val="000735BF"/>
    <w:rsid w:val="000748D4"/>
    <w:rsid w:val="00074B30"/>
    <w:rsid w:val="000757FD"/>
    <w:rsid w:val="000758F8"/>
    <w:rsid w:val="000762F0"/>
    <w:rsid w:val="000769E6"/>
    <w:rsid w:val="00076B7F"/>
    <w:rsid w:val="0007769F"/>
    <w:rsid w:val="00077907"/>
    <w:rsid w:val="00080489"/>
    <w:rsid w:val="00080828"/>
    <w:rsid w:val="00080997"/>
    <w:rsid w:val="00082010"/>
    <w:rsid w:val="000831F6"/>
    <w:rsid w:val="00083669"/>
    <w:rsid w:val="0008434F"/>
    <w:rsid w:val="00085443"/>
    <w:rsid w:val="000859B0"/>
    <w:rsid w:val="00086AAD"/>
    <w:rsid w:val="00087AB4"/>
    <w:rsid w:val="00092416"/>
    <w:rsid w:val="0009372E"/>
    <w:rsid w:val="00093D18"/>
    <w:rsid w:val="00094116"/>
    <w:rsid w:val="00094FAC"/>
    <w:rsid w:val="0009652D"/>
    <w:rsid w:val="000A12AF"/>
    <w:rsid w:val="000A15C6"/>
    <w:rsid w:val="000A1614"/>
    <w:rsid w:val="000A244D"/>
    <w:rsid w:val="000A24B9"/>
    <w:rsid w:val="000A4352"/>
    <w:rsid w:val="000A4D86"/>
    <w:rsid w:val="000B160A"/>
    <w:rsid w:val="000B1B96"/>
    <w:rsid w:val="000B4D39"/>
    <w:rsid w:val="000B5B22"/>
    <w:rsid w:val="000B66AC"/>
    <w:rsid w:val="000B68BF"/>
    <w:rsid w:val="000C06EE"/>
    <w:rsid w:val="000C1C80"/>
    <w:rsid w:val="000C313B"/>
    <w:rsid w:val="000C444F"/>
    <w:rsid w:val="000C5CC5"/>
    <w:rsid w:val="000C7B8E"/>
    <w:rsid w:val="000C7C2A"/>
    <w:rsid w:val="000D03F9"/>
    <w:rsid w:val="000D09C0"/>
    <w:rsid w:val="000D3086"/>
    <w:rsid w:val="000D49D9"/>
    <w:rsid w:val="000D4FE1"/>
    <w:rsid w:val="000D5E83"/>
    <w:rsid w:val="000D6A9D"/>
    <w:rsid w:val="000E0026"/>
    <w:rsid w:val="000E08ED"/>
    <w:rsid w:val="000E27CA"/>
    <w:rsid w:val="000E4257"/>
    <w:rsid w:val="000E476E"/>
    <w:rsid w:val="000E54BA"/>
    <w:rsid w:val="000E70B2"/>
    <w:rsid w:val="000E738B"/>
    <w:rsid w:val="000E7688"/>
    <w:rsid w:val="000E7CCF"/>
    <w:rsid w:val="000F07CB"/>
    <w:rsid w:val="000F0888"/>
    <w:rsid w:val="000F1181"/>
    <w:rsid w:val="000F1994"/>
    <w:rsid w:val="000F2F7F"/>
    <w:rsid w:val="000F34A6"/>
    <w:rsid w:val="000F34E3"/>
    <w:rsid w:val="000F379F"/>
    <w:rsid w:val="000F5235"/>
    <w:rsid w:val="000F581B"/>
    <w:rsid w:val="000F5DF9"/>
    <w:rsid w:val="0010186C"/>
    <w:rsid w:val="00102981"/>
    <w:rsid w:val="001035F8"/>
    <w:rsid w:val="00104525"/>
    <w:rsid w:val="001062BB"/>
    <w:rsid w:val="00106F6F"/>
    <w:rsid w:val="0010726D"/>
    <w:rsid w:val="00110A7B"/>
    <w:rsid w:val="00111506"/>
    <w:rsid w:val="00111700"/>
    <w:rsid w:val="00113321"/>
    <w:rsid w:val="0011333D"/>
    <w:rsid w:val="00113D16"/>
    <w:rsid w:val="00113DB0"/>
    <w:rsid w:val="001156B6"/>
    <w:rsid w:val="00115A04"/>
    <w:rsid w:val="00116C23"/>
    <w:rsid w:val="001175DE"/>
    <w:rsid w:val="001214AF"/>
    <w:rsid w:val="00122B36"/>
    <w:rsid w:val="0012334D"/>
    <w:rsid w:val="00125248"/>
    <w:rsid w:val="0012597A"/>
    <w:rsid w:val="00125A20"/>
    <w:rsid w:val="00126471"/>
    <w:rsid w:val="00126803"/>
    <w:rsid w:val="00130BD0"/>
    <w:rsid w:val="001315DC"/>
    <w:rsid w:val="00134E97"/>
    <w:rsid w:val="00137B3B"/>
    <w:rsid w:val="00137BEF"/>
    <w:rsid w:val="00137BF8"/>
    <w:rsid w:val="001407C6"/>
    <w:rsid w:val="001408F6"/>
    <w:rsid w:val="00140A86"/>
    <w:rsid w:val="00140AC7"/>
    <w:rsid w:val="00140FC8"/>
    <w:rsid w:val="00140FFC"/>
    <w:rsid w:val="00142621"/>
    <w:rsid w:val="001434B6"/>
    <w:rsid w:val="00144891"/>
    <w:rsid w:val="001451E5"/>
    <w:rsid w:val="00145921"/>
    <w:rsid w:val="00145D7D"/>
    <w:rsid w:val="00147902"/>
    <w:rsid w:val="0015041F"/>
    <w:rsid w:val="00151511"/>
    <w:rsid w:val="00152519"/>
    <w:rsid w:val="00153506"/>
    <w:rsid w:val="0015451F"/>
    <w:rsid w:val="001568C8"/>
    <w:rsid w:val="00156C6F"/>
    <w:rsid w:val="00160495"/>
    <w:rsid w:val="0016477D"/>
    <w:rsid w:val="001663E1"/>
    <w:rsid w:val="0016684F"/>
    <w:rsid w:val="00166DA7"/>
    <w:rsid w:val="00170050"/>
    <w:rsid w:val="00170D72"/>
    <w:rsid w:val="00175C56"/>
    <w:rsid w:val="00176034"/>
    <w:rsid w:val="00177970"/>
    <w:rsid w:val="00180CA2"/>
    <w:rsid w:val="00181053"/>
    <w:rsid w:val="00181A83"/>
    <w:rsid w:val="00181B24"/>
    <w:rsid w:val="001841E5"/>
    <w:rsid w:val="0018427B"/>
    <w:rsid w:val="00185E3F"/>
    <w:rsid w:val="001908AA"/>
    <w:rsid w:val="001916BD"/>
    <w:rsid w:val="00191C6F"/>
    <w:rsid w:val="00193B2F"/>
    <w:rsid w:val="00194F38"/>
    <w:rsid w:val="00197C71"/>
    <w:rsid w:val="001A08DE"/>
    <w:rsid w:val="001A0E13"/>
    <w:rsid w:val="001A260D"/>
    <w:rsid w:val="001A291A"/>
    <w:rsid w:val="001A2A85"/>
    <w:rsid w:val="001A2C22"/>
    <w:rsid w:val="001A4B3E"/>
    <w:rsid w:val="001A5B8A"/>
    <w:rsid w:val="001A7E0B"/>
    <w:rsid w:val="001B040C"/>
    <w:rsid w:val="001B0D0D"/>
    <w:rsid w:val="001B0EE6"/>
    <w:rsid w:val="001B15EB"/>
    <w:rsid w:val="001B2249"/>
    <w:rsid w:val="001B2FCF"/>
    <w:rsid w:val="001B31A5"/>
    <w:rsid w:val="001B36CE"/>
    <w:rsid w:val="001B3945"/>
    <w:rsid w:val="001B3F91"/>
    <w:rsid w:val="001B4D3F"/>
    <w:rsid w:val="001B6703"/>
    <w:rsid w:val="001B73BD"/>
    <w:rsid w:val="001B7EEA"/>
    <w:rsid w:val="001C1144"/>
    <w:rsid w:val="001C2653"/>
    <w:rsid w:val="001C3D74"/>
    <w:rsid w:val="001C4C1E"/>
    <w:rsid w:val="001C5597"/>
    <w:rsid w:val="001C5670"/>
    <w:rsid w:val="001C6685"/>
    <w:rsid w:val="001D1646"/>
    <w:rsid w:val="001D2019"/>
    <w:rsid w:val="001D275C"/>
    <w:rsid w:val="001D3A2D"/>
    <w:rsid w:val="001D423B"/>
    <w:rsid w:val="001D42B6"/>
    <w:rsid w:val="001D53B6"/>
    <w:rsid w:val="001D55C0"/>
    <w:rsid w:val="001D681C"/>
    <w:rsid w:val="001D6870"/>
    <w:rsid w:val="001D76F2"/>
    <w:rsid w:val="001E22CC"/>
    <w:rsid w:val="001E256E"/>
    <w:rsid w:val="001E392F"/>
    <w:rsid w:val="001E489E"/>
    <w:rsid w:val="001E58FD"/>
    <w:rsid w:val="001E6914"/>
    <w:rsid w:val="001E6F28"/>
    <w:rsid w:val="001E7651"/>
    <w:rsid w:val="001F09E0"/>
    <w:rsid w:val="001F15BA"/>
    <w:rsid w:val="001F3B8C"/>
    <w:rsid w:val="001F468B"/>
    <w:rsid w:val="001F5585"/>
    <w:rsid w:val="002001A2"/>
    <w:rsid w:val="0020082D"/>
    <w:rsid w:val="002009D5"/>
    <w:rsid w:val="00201B51"/>
    <w:rsid w:val="0020338F"/>
    <w:rsid w:val="0020392C"/>
    <w:rsid w:val="0020466A"/>
    <w:rsid w:val="00205EB0"/>
    <w:rsid w:val="002061E1"/>
    <w:rsid w:val="002077B8"/>
    <w:rsid w:val="00214362"/>
    <w:rsid w:val="0021456B"/>
    <w:rsid w:val="00214852"/>
    <w:rsid w:val="002148DB"/>
    <w:rsid w:val="00214DD3"/>
    <w:rsid w:val="0021503B"/>
    <w:rsid w:val="00216391"/>
    <w:rsid w:val="002176EF"/>
    <w:rsid w:val="002205B3"/>
    <w:rsid w:val="002228C0"/>
    <w:rsid w:val="00223B58"/>
    <w:rsid w:val="00223BB1"/>
    <w:rsid w:val="0022431B"/>
    <w:rsid w:val="002243A9"/>
    <w:rsid w:val="00225DBC"/>
    <w:rsid w:val="00226D0B"/>
    <w:rsid w:val="002314E7"/>
    <w:rsid w:val="00233C4D"/>
    <w:rsid w:val="00233CCC"/>
    <w:rsid w:val="00234FB2"/>
    <w:rsid w:val="0023521F"/>
    <w:rsid w:val="00235CEF"/>
    <w:rsid w:val="002364C2"/>
    <w:rsid w:val="0023690A"/>
    <w:rsid w:val="0023694F"/>
    <w:rsid w:val="00240156"/>
    <w:rsid w:val="0024031E"/>
    <w:rsid w:val="00240C33"/>
    <w:rsid w:val="00240D04"/>
    <w:rsid w:val="00240FAB"/>
    <w:rsid w:val="00242770"/>
    <w:rsid w:val="0024303D"/>
    <w:rsid w:val="00243237"/>
    <w:rsid w:val="002438A3"/>
    <w:rsid w:val="00243B4F"/>
    <w:rsid w:val="00244A9F"/>
    <w:rsid w:val="00244BF2"/>
    <w:rsid w:val="0024542F"/>
    <w:rsid w:val="00245552"/>
    <w:rsid w:val="00245F18"/>
    <w:rsid w:val="0024683D"/>
    <w:rsid w:val="0025378F"/>
    <w:rsid w:val="002538F9"/>
    <w:rsid w:val="00253CDC"/>
    <w:rsid w:val="00253F33"/>
    <w:rsid w:val="00260555"/>
    <w:rsid w:val="00260658"/>
    <w:rsid w:val="00260C1B"/>
    <w:rsid w:val="00262564"/>
    <w:rsid w:val="00264317"/>
    <w:rsid w:val="00264480"/>
    <w:rsid w:val="00264532"/>
    <w:rsid w:val="0026660B"/>
    <w:rsid w:val="002678CA"/>
    <w:rsid w:val="00271CB0"/>
    <w:rsid w:val="00272473"/>
    <w:rsid w:val="00272887"/>
    <w:rsid w:val="002731B1"/>
    <w:rsid w:val="0027344B"/>
    <w:rsid w:val="002738EF"/>
    <w:rsid w:val="002751FD"/>
    <w:rsid w:val="002768E5"/>
    <w:rsid w:val="002778EB"/>
    <w:rsid w:val="00277F24"/>
    <w:rsid w:val="002800D6"/>
    <w:rsid w:val="0028181A"/>
    <w:rsid w:val="00282EC4"/>
    <w:rsid w:val="00282F66"/>
    <w:rsid w:val="0028322D"/>
    <w:rsid w:val="00283DC5"/>
    <w:rsid w:val="00285120"/>
    <w:rsid w:val="002851B4"/>
    <w:rsid w:val="00285779"/>
    <w:rsid w:val="00285ABD"/>
    <w:rsid w:val="00285B37"/>
    <w:rsid w:val="00285C7F"/>
    <w:rsid w:val="00285D59"/>
    <w:rsid w:val="00287B26"/>
    <w:rsid w:val="00290E48"/>
    <w:rsid w:val="0029241D"/>
    <w:rsid w:val="00293B54"/>
    <w:rsid w:val="00294383"/>
    <w:rsid w:val="002947F5"/>
    <w:rsid w:val="00296192"/>
    <w:rsid w:val="00296261"/>
    <w:rsid w:val="00297424"/>
    <w:rsid w:val="00297651"/>
    <w:rsid w:val="00297B36"/>
    <w:rsid w:val="002A09B7"/>
    <w:rsid w:val="002A268B"/>
    <w:rsid w:val="002A3556"/>
    <w:rsid w:val="002A3EB2"/>
    <w:rsid w:val="002A4693"/>
    <w:rsid w:val="002A4E2D"/>
    <w:rsid w:val="002A582E"/>
    <w:rsid w:val="002B2F62"/>
    <w:rsid w:val="002B3857"/>
    <w:rsid w:val="002B3F84"/>
    <w:rsid w:val="002B47E4"/>
    <w:rsid w:val="002B5443"/>
    <w:rsid w:val="002B6F20"/>
    <w:rsid w:val="002B7EA9"/>
    <w:rsid w:val="002C0241"/>
    <w:rsid w:val="002C3926"/>
    <w:rsid w:val="002C3A21"/>
    <w:rsid w:val="002C3F7F"/>
    <w:rsid w:val="002C4A6F"/>
    <w:rsid w:val="002C5681"/>
    <w:rsid w:val="002C63DA"/>
    <w:rsid w:val="002D1315"/>
    <w:rsid w:val="002D240A"/>
    <w:rsid w:val="002D2C79"/>
    <w:rsid w:val="002D486E"/>
    <w:rsid w:val="002D490F"/>
    <w:rsid w:val="002D5E7D"/>
    <w:rsid w:val="002D5F3F"/>
    <w:rsid w:val="002D7AAF"/>
    <w:rsid w:val="002E04E9"/>
    <w:rsid w:val="002E1124"/>
    <w:rsid w:val="002E30BB"/>
    <w:rsid w:val="002E5A92"/>
    <w:rsid w:val="002E6103"/>
    <w:rsid w:val="002E675E"/>
    <w:rsid w:val="002E6B0A"/>
    <w:rsid w:val="002F0520"/>
    <w:rsid w:val="002F0AFE"/>
    <w:rsid w:val="002F139A"/>
    <w:rsid w:val="002F2642"/>
    <w:rsid w:val="002F410D"/>
    <w:rsid w:val="002F41E0"/>
    <w:rsid w:val="002F52F2"/>
    <w:rsid w:val="00300355"/>
    <w:rsid w:val="00301E51"/>
    <w:rsid w:val="00301EA5"/>
    <w:rsid w:val="003023D1"/>
    <w:rsid w:val="003046B1"/>
    <w:rsid w:val="00304D71"/>
    <w:rsid w:val="00305CF0"/>
    <w:rsid w:val="00306A69"/>
    <w:rsid w:val="003109D0"/>
    <w:rsid w:val="0031506B"/>
    <w:rsid w:val="00315C00"/>
    <w:rsid w:val="0031799F"/>
    <w:rsid w:val="00320A60"/>
    <w:rsid w:val="00320F33"/>
    <w:rsid w:val="003216F4"/>
    <w:rsid w:val="00321B9B"/>
    <w:rsid w:val="00321F01"/>
    <w:rsid w:val="003220F9"/>
    <w:rsid w:val="003228D2"/>
    <w:rsid w:val="003229CB"/>
    <w:rsid w:val="003245DC"/>
    <w:rsid w:val="00324F8E"/>
    <w:rsid w:val="00325D0B"/>
    <w:rsid w:val="00326F6F"/>
    <w:rsid w:val="00327198"/>
    <w:rsid w:val="003311F2"/>
    <w:rsid w:val="003314C1"/>
    <w:rsid w:val="00332F01"/>
    <w:rsid w:val="00333FD2"/>
    <w:rsid w:val="00334FDD"/>
    <w:rsid w:val="00335D24"/>
    <w:rsid w:val="00337B3D"/>
    <w:rsid w:val="00341108"/>
    <w:rsid w:val="00341AE1"/>
    <w:rsid w:val="003423F8"/>
    <w:rsid w:val="00344098"/>
    <w:rsid w:val="00345446"/>
    <w:rsid w:val="00345B01"/>
    <w:rsid w:val="00346A71"/>
    <w:rsid w:val="00346DA8"/>
    <w:rsid w:val="003473F9"/>
    <w:rsid w:val="00353875"/>
    <w:rsid w:val="00353B70"/>
    <w:rsid w:val="00354486"/>
    <w:rsid w:val="003561E1"/>
    <w:rsid w:val="0035620E"/>
    <w:rsid w:val="00356CBA"/>
    <w:rsid w:val="003578F1"/>
    <w:rsid w:val="0036070D"/>
    <w:rsid w:val="00360905"/>
    <w:rsid w:val="00360C7F"/>
    <w:rsid w:val="003612C6"/>
    <w:rsid w:val="00363EFD"/>
    <w:rsid w:val="003650F6"/>
    <w:rsid w:val="00365D82"/>
    <w:rsid w:val="00366631"/>
    <w:rsid w:val="00367446"/>
    <w:rsid w:val="00373169"/>
    <w:rsid w:val="00373271"/>
    <w:rsid w:val="00374CBB"/>
    <w:rsid w:val="0037798E"/>
    <w:rsid w:val="00377C3F"/>
    <w:rsid w:val="00380167"/>
    <w:rsid w:val="0038028B"/>
    <w:rsid w:val="003808B0"/>
    <w:rsid w:val="00381A81"/>
    <w:rsid w:val="00382047"/>
    <w:rsid w:val="0038243E"/>
    <w:rsid w:val="00382C3F"/>
    <w:rsid w:val="003841F6"/>
    <w:rsid w:val="00385A66"/>
    <w:rsid w:val="00385D74"/>
    <w:rsid w:val="00386778"/>
    <w:rsid w:val="00386B20"/>
    <w:rsid w:val="00391156"/>
    <w:rsid w:val="00391544"/>
    <w:rsid w:val="00391A22"/>
    <w:rsid w:val="00391EE7"/>
    <w:rsid w:val="0039641C"/>
    <w:rsid w:val="00396B9D"/>
    <w:rsid w:val="0039701F"/>
    <w:rsid w:val="003971B5"/>
    <w:rsid w:val="003A0493"/>
    <w:rsid w:val="003A0810"/>
    <w:rsid w:val="003A1EB4"/>
    <w:rsid w:val="003A205B"/>
    <w:rsid w:val="003A241F"/>
    <w:rsid w:val="003A247A"/>
    <w:rsid w:val="003A248F"/>
    <w:rsid w:val="003A2772"/>
    <w:rsid w:val="003A298F"/>
    <w:rsid w:val="003A30AD"/>
    <w:rsid w:val="003A49D4"/>
    <w:rsid w:val="003A6909"/>
    <w:rsid w:val="003B66B2"/>
    <w:rsid w:val="003B6D78"/>
    <w:rsid w:val="003C0105"/>
    <w:rsid w:val="003C2788"/>
    <w:rsid w:val="003C3973"/>
    <w:rsid w:val="003C4940"/>
    <w:rsid w:val="003C57FE"/>
    <w:rsid w:val="003C70B0"/>
    <w:rsid w:val="003C79CF"/>
    <w:rsid w:val="003D0CAF"/>
    <w:rsid w:val="003D21E7"/>
    <w:rsid w:val="003D3050"/>
    <w:rsid w:val="003D3139"/>
    <w:rsid w:val="003D48F2"/>
    <w:rsid w:val="003D712C"/>
    <w:rsid w:val="003E0516"/>
    <w:rsid w:val="003E0EF9"/>
    <w:rsid w:val="003E3347"/>
    <w:rsid w:val="003E3ECA"/>
    <w:rsid w:val="003E49BC"/>
    <w:rsid w:val="003E629B"/>
    <w:rsid w:val="003E7A54"/>
    <w:rsid w:val="003F056D"/>
    <w:rsid w:val="003F1B7F"/>
    <w:rsid w:val="003F2639"/>
    <w:rsid w:val="003F478D"/>
    <w:rsid w:val="003F59CB"/>
    <w:rsid w:val="003F5D06"/>
    <w:rsid w:val="003F77B0"/>
    <w:rsid w:val="003F7A13"/>
    <w:rsid w:val="004007A7"/>
    <w:rsid w:val="0040102A"/>
    <w:rsid w:val="004013F0"/>
    <w:rsid w:val="00401953"/>
    <w:rsid w:val="00404527"/>
    <w:rsid w:val="00405313"/>
    <w:rsid w:val="0040596C"/>
    <w:rsid w:val="00405B7A"/>
    <w:rsid w:val="0040659E"/>
    <w:rsid w:val="00406A7E"/>
    <w:rsid w:val="004070EF"/>
    <w:rsid w:val="00407C94"/>
    <w:rsid w:val="0041329F"/>
    <w:rsid w:val="004139BF"/>
    <w:rsid w:val="004158C0"/>
    <w:rsid w:val="004177BA"/>
    <w:rsid w:val="00417D4D"/>
    <w:rsid w:val="00417FC5"/>
    <w:rsid w:val="004204E3"/>
    <w:rsid w:val="00421E40"/>
    <w:rsid w:val="00421F08"/>
    <w:rsid w:val="004232F3"/>
    <w:rsid w:val="00423784"/>
    <w:rsid w:val="00423A97"/>
    <w:rsid w:val="00424E39"/>
    <w:rsid w:val="00425854"/>
    <w:rsid w:val="00425A42"/>
    <w:rsid w:val="00425B8C"/>
    <w:rsid w:val="0042673B"/>
    <w:rsid w:val="004276A2"/>
    <w:rsid w:val="00431876"/>
    <w:rsid w:val="00431943"/>
    <w:rsid w:val="00431DD6"/>
    <w:rsid w:val="00432104"/>
    <w:rsid w:val="00432693"/>
    <w:rsid w:val="00432A2E"/>
    <w:rsid w:val="0043324A"/>
    <w:rsid w:val="00433707"/>
    <w:rsid w:val="004337DB"/>
    <w:rsid w:val="00434D29"/>
    <w:rsid w:val="00435C56"/>
    <w:rsid w:val="00436EC2"/>
    <w:rsid w:val="00437D74"/>
    <w:rsid w:val="0044005C"/>
    <w:rsid w:val="004405E1"/>
    <w:rsid w:val="00440EB2"/>
    <w:rsid w:val="004413EF"/>
    <w:rsid w:val="004418F9"/>
    <w:rsid w:val="00441D02"/>
    <w:rsid w:val="00442CC3"/>
    <w:rsid w:val="00442DF2"/>
    <w:rsid w:val="004462B6"/>
    <w:rsid w:val="00446F85"/>
    <w:rsid w:val="00447351"/>
    <w:rsid w:val="00452AFF"/>
    <w:rsid w:val="00452D44"/>
    <w:rsid w:val="004544FB"/>
    <w:rsid w:val="00457398"/>
    <w:rsid w:val="004573FA"/>
    <w:rsid w:val="00457E1D"/>
    <w:rsid w:val="00460427"/>
    <w:rsid w:val="00461475"/>
    <w:rsid w:val="00462171"/>
    <w:rsid w:val="00462288"/>
    <w:rsid w:val="00462ECC"/>
    <w:rsid w:val="00462F0C"/>
    <w:rsid w:val="004641BB"/>
    <w:rsid w:val="00464252"/>
    <w:rsid w:val="00466509"/>
    <w:rsid w:val="004666A7"/>
    <w:rsid w:val="00466848"/>
    <w:rsid w:val="00466E4E"/>
    <w:rsid w:val="00470842"/>
    <w:rsid w:val="00471137"/>
    <w:rsid w:val="00471938"/>
    <w:rsid w:val="00471B79"/>
    <w:rsid w:val="00471E89"/>
    <w:rsid w:val="00473267"/>
    <w:rsid w:val="00473A71"/>
    <w:rsid w:val="00473AA3"/>
    <w:rsid w:val="00474F7D"/>
    <w:rsid w:val="0047727B"/>
    <w:rsid w:val="004774F7"/>
    <w:rsid w:val="0048036F"/>
    <w:rsid w:val="00480952"/>
    <w:rsid w:val="00480FF7"/>
    <w:rsid w:val="00481010"/>
    <w:rsid w:val="00481A1A"/>
    <w:rsid w:val="00481BD0"/>
    <w:rsid w:val="00482063"/>
    <w:rsid w:val="00482371"/>
    <w:rsid w:val="004834B9"/>
    <w:rsid w:val="00483D4C"/>
    <w:rsid w:val="004844EE"/>
    <w:rsid w:val="00485E41"/>
    <w:rsid w:val="004862AB"/>
    <w:rsid w:val="004864DB"/>
    <w:rsid w:val="0048671F"/>
    <w:rsid w:val="0048685E"/>
    <w:rsid w:val="00486AE8"/>
    <w:rsid w:val="00486E52"/>
    <w:rsid w:val="004873EE"/>
    <w:rsid w:val="004919F4"/>
    <w:rsid w:val="004934D1"/>
    <w:rsid w:val="004937FF"/>
    <w:rsid w:val="00493E6F"/>
    <w:rsid w:val="0049549E"/>
    <w:rsid w:val="00497AD4"/>
    <w:rsid w:val="00497F8F"/>
    <w:rsid w:val="004A02B6"/>
    <w:rsid w:val="004A08B4"/>
    <w:rsid w:val="004A219A"/>
    <w:rsid w:val="004A5893"/>
    <w:rsid w:val="004A5AE8"/>
    <w:rsid w:val="004A6A1B"/>
    <w:rsid w:val="004A7EB6"/>
    <w:rsid w:val="004B0481"/>
    <w:rsid w:val="004B0551"/>
    <w:rsid w:val="004B1448"/>
    <w:rsid w:val="004B2187"/>
    <w:rsid w:val="004B267B"/>
    <w:rsid w:val="004B4616"/>
    <w:rsid w:val="004B7133"/>
    <w:rsid w:val="004C142E"/>
    <w:rsid w:val="004C276A"/>
    <w:rsid w:val="004C3A5B"/>
    <w:rsid w:val="004C4438"/>
    <w:rsid w:val="004C4749"/>
    <w:rsid w:val="004C4F60"/>
    <w:rsid w:val="004C65B8"/>
    <w:rsid w:val="004C7631"/>
    <w:rsid w:val="004D1A5F"/>
    <w:rsid w:val="004D2956"/>
    <w:rsid w:val="004D3436"/>
    <w:rsid w:val="004D3F9A"/>
    <w:rsid w:val="004D4DE6"/>
    <w:rsid w:val="004D5188"/>
    <w:rsid w:val="004D5B1E"/>
    <w:rsid w:val="004E3707"/>
    <w:rsid w:val="004E3737"/>
    <w:rsid w:val="004E40EA"/>
    <w:rsid w:val="004E4A28"/>
    <w:rsid w:val="004E52FA"/>
    <w:rsid w:val="004E54FE"/>
    <w:rsid w:val="004E5F52"/>
    <w:rsid w:val="004E6F8A"/>
    <w:rsid w:val="004F0A04"/>
    <w:rsid w:val="004F1930"/>
    <w:rsid w:val="004F21E8"/>
    <w:rsid w:val="004F5C89"/>
    <w:rsid w:val="004F6D4C"/>
    <w:rsid w:val="004F756C"/>
    <w:rsid w:val="004F77AE"/>
    <w:rsid w:val="004F77F1"/>
    <w:rsid w:val="0050046C"/>
    <w:rsid w:val="00501CF9"/>
    <w:rsid w:val="00501EFB"/>
    <w:rsid w:val="00503F3D"/>
    <w:rsid w:val="00505650"/>
    <w:rsid w:val="00511440"/>
    <w:rsid w:val="00512064"/>
    <w:rsid w:val="005124C7"/>
    <w:rsid w:val="00514BBB"/>
    <w:rsid w:val="005150AF"/>
    <w:rsid w:val="005165C2"/>
    <w:rsid w:val="0051790F"/>
    <w:rsid w:val="00520B32"/>
    <w:rsid w:val="00521D20"/>
    <w:rsid w:val="00522015"/>
    <w:rsid w:val="005239EE"/>
    <w:rsid w:val="00523D37"/>
    <w:rsid w:val="00525433"/>
    <w:rsid w:val="00526C5C"/>
    <w:rsid w:val="00526D01"/>
    <w:rsid w:val="00527F31"/>
    <w:rsid w:val="00530E26"/>
    <w:rsid w:val="00530E51"/>
    <w:rsid w:val="00531099"/>
    <w:rsid w:val="00531533"/>
    <w:rsid w:val="0053268F"/>
    <w:rsid w:val="005330A0"/>
    <w:rsid w:val="00534FDB"/>
    <w:rsid w:val="005354F3"/>
    <w:rsid w:val="005373C4"/>
    <w:rsid w:val="005373C7"/>
    <w:rsid w:val="0053740A"/>
    <w:rsid w:val="00540AF8"/>
    <w:rsid w:val="005418D7"/>
    <w:rsid w:val="0054387B"/>
    <w:rsid w:val="00543BF1"/>
    <w:rsid w:val="005440AD"/>
    <w:rsid w:val="005445EA"/>
    <w:rsid w:val="00544858"/>
    <w:rsid w:val="00545843"/>
    <w:rsid w:val="005459C6"/>
    <w:rsid w:val="005463FF"/>
    <w:rsid w:val="00546B47"/>
    <w:rsid w:val="00547288"/>
    <w:rsid w:val="00547CD8"/>
    <w:rsid w:val="00552ED9"/>
    <w:rsid w:val="0055344E"/>
    <w:rsid w:val="00553747"/>
    <w:rsid w:val="00553C50"/>
    <w:rsid w:val="00554A6F"/>
    <w:rsid w:val="0055501B"/>
    <w:rsid w:val="00555038"/>
    <w:rsid w:val="005573CC"/>
    <w:rsid w:val="005574D4"/>
    <w:rsid w:val="005578FC"/>
    <w:rsid w:val="00557EA9"/>
    <w:rsid w:val="00557EB5"/>
    <w:rsid w:val="0056077D"/>
    <w:rsid w:val="00561B05"/>
    <w:rsid w:val="00561D2F"/>
    <w:rsid w:val="0056384C"/>
    <w:rsid w:val="00564777"/>
    <w:rsid w:val="005652DC"/>
    <w:rsid w:val="0056559A"/>
    <w:rsid w:val="0056600C"/>
    <w:rsid w:val="00567CF3"/>
    <w:rsid w:val="00570298"/>
    <w:rsid w:val="0057149F"/>
    <w:rsid w:val="0057185E"/>
    <w:rsid w:val="00572093"/>
    <w:rsid w:val="0057247C"/>
    <w:rsid w:val="00574ACB"/>
    <w:rsid w:val="00574BEC"/>
    <w:rsid w:val="0057558E"/>
    <w:rsid w:val="00576736"/>
    <w:rsid w:val="00583D85"/>
    <w:rsid w:val="00584789"/>
    <w:rsid w:val="00585374"/>
    <w:rsid w:val="005900F1"/>
    <w:rsid w:val="00590A39"/>
    <w:rsid w:val="00590C79"/>
    <w:rsid w:val="00592FD6"/>
    <w:rsid w:val="00593DCF"/>
    <w:rsid w:val="00596294"/>
    <w:rsid w:val="00597058"/>
    <w:rsid w:val="0059787F"/>
    <w:rsid w:val="00597E53"/>
    <w:rsid w:val="005A0311"/>
    <w:rsid w:val="005A1C5F"/>
    <w:rsid w:val="005A2D3E"/>
    <w:rsid w:val="005A379F"/>
    <w:rsid w:val="005A437D"/>
    <w:rsid w:val="005A4658"/>
    <w:rsid w:val="005A4DA1"/>
    <w:rsid w:val="005A68F6"/>
    <w:rsid w:val="005A6E7F"/>
    <w:rsid w:val="005B07DC"/>
    <w:rsid w:val="005B29DA"/>
    <w:rsid w:val="005B3CFE"/>
    <w:rsid w:val="005B57DB"/>
    <w:rsid w:val="005B68F1"/>
    <w:rsid w:val="005B7B25"/>
    <w:rsid w:val="005C02B8"/>
    <w:rsid w:val="005C04A3"/>
    <w:rsid w:val="005C0BA6"/>
    <w:rsid w:val="005C1121"/>
    <w:rsid w:val="005C14D6"/>
    <w:rsid w:val="005C22D6"/>
    <w:rsid w:val="005C319A"/>
    <w:rsid w:val="005C3C07"/>
    <w:rsid w:val="005C436A"/>
    <w:rsid w:val="005C4DA5"/>
    <w:rsid w:val="005C5509"/>
    <w:rsid w:val="005C57B2"/>
    <w:rsid w:val="005C5E3A"/>
    <w:rsid w:val="005C6797"/>
    <w:rsid w:val="005C7E0B"/>
    <w:rsid w:val="005D1DCD"/>
    <w:rsid w:val="005D1FAE"/>
    <w:rsid w:val="005D2873"/>
    <w:rsid w:val="005D2EC9"/>
    <w:rsid w:val="005D3FC2"/>
    <w:rsid w:val="005D4002"/>
    <w:rsid w:val="005D4AAF"/>
    <w:rsid w:val="005D6843"/>
    <w:rsid w:val="005D71A4"/>
    <w:rsid w:val="005D76EE"/>
    <w:rsid w:val="005E1D44"/>
    <w:rsid w:val="005E28BE"/>
    <w:rsid w:val="005E318C"/>
    <w:rsid w:val="005E3F86"/>
    <w:rsid w:val="005E4BBB"/>
    <w:rsid w:val="005E50D3"/>
    <w:rsid w:val="005E599E"/>
    <w:rsid w:val="005E5B8D"/>
    <w:rsid w:val="005E5F15"/>
    <w:rsid w:val="005E61B0"/>
    <w:rsid w:val="005E659C"/>
    <w:rsid w:val="005F0E04"/>
    <w:rsid w:val="005F3F6E"/>
    <w:rsid w:val="005F4BE1"/>
    <w:rsid w:val="005F6AB0"/>
    <w:rsid w:val="005F6E25"/>
    <w:rsid w:val="00600BD8"/>
    <w:rsid w:val="00602615"/>
    <w:rsid w:val="006027F0"/>
    <w:rsid w:val="0060380C"/>
    <w:rsid w:val="00604F0A"/>
    <w:rsid w:val="00605E88"/>
    <w:rsid w:val="00605F64"/>
    <w:rsid w:val="00606484"/>
    <w:rsid w:val="006073EB"/>
    <w:rsid w:val="0061137B"/>
    <w:rsid w:val="0061144D"/>
    <w:rsid w:val="006127EF"/>
    <w:rsid w:val="0061288B"/>
    <w:rsid w:val="00613296"/>
    <w:rsid w:val="00613F14"/>
    <w:rsid w:val="00614A43"/>
    <w:rsid w:val="00616C13"/>
    <w:rsid w:val="0062014C"/>
    <w:rsid w:val="006204A8"/>
    <w:rsid w:val="006215DD"/>
    <w:rsid w:val="00621E8E"/>
    <w:rsid w:val="00622894"/>
    <w:rsid w:val="006233D8"/>
    <w:rsid w:val="006263ED"/>
    <w:rsid w:val="00627074"/>
    <w:rsid w:val="00627126"/>
    <w:rsid w:val="00627880"/>
    <w:rsid w:val="0063083B"/>
    <w:rsid w:val="006311D0"/>
    <w:rsid w:val="00632D85"/>
    <w:rsid w:val="00634282"/>
    <w:rsid w:val="00634CC7"/>
    <w:rsid w:val="00635B45"/>
    <w:rsid w:val="006402B1"/>
    <w:rsid w:val="00642E6F"/>
    <w:rsid w:val="00643F20"/>
    <w:rsid w:val="006441BB"/>
    <w:rsid w:val="00646405"/>
    <w:rsid w:val="0065070E"/>
    <w:rsid w:val="00651E85"/>
    <w:rsid w:val="00652862"/>
    <w:rsid w:val="006545DE"/>
    <w:rsid w:val="00655151"/>
    <w:rsid w:val="006567FE"/>
    <w:rsid w:val="00660997"/>
    <w:rsid w:val="00662044"/>
    <w:rsid w:val="00663136"/>
    <w:rsid w:val="00666641"/>
    <w:rsid w:val="0066697F"/>
    <w:rsid w:val="00666CD7"/>
    <w:rsid w:val="00667BC6"/>
    <w:rsid w:val="00670A1A"/>
    <w:rsid w:val="00672E28"/>
    <w:rsid w:val="00674ABA"/>
    <w:rsid w:val="00675E47"/>
    <w:rsid w:val="00676128"/>
    <w:rsid w:val="00676FCB"/>
    <w:rsid w:val="0067731E"/>
    <w:rsid w:val="00680C34"/>
    <w:rsid w:val="00682BE4"/>
    <w:rsid w:val="006838EA"/>
    <w:rsid w:val="00684670"/>
    <w:rsid w:val="006848FA"/>
    <w:rsid w:val="00684EB8"/>
    <w:rsid w:val="00685008"/>
    <w:rsid w:val="006865F6"/>
    <w:rsid w:val="00691549"/>
    <w:rsid w:val="0069266A"/>
    <w:rsid w:val="00695106"/>
    <w:rsid w:val="00695668"/>
    <w:rsid w:val="00696746"/>
    <w:rsid w:val="00696DBE"/>
    <w:rsid w:val="00697A49"/>
    <w:rsid w:val="006A0D70"/>
    <w:rsid w:val="006A223A"/>
    <w:rsid w:val="006A2476"/>
    <w:rsid w:val="006A2ED1"/>
    <w:rsid w:val="006A40F0"/>
    <w:rsid w:val="006A4740"/>
    <w:rsid w:val="006A51AD"/>
    <w:rsid w:val="006A5348"/>
    <w:rsid w:val="006A7084"/>
    <w:rsid w:val="006A7ACD"/>
    <w:rsid w:val="006B045C"/>
    <w:rsid w:val="006B165A"/>
    <w:rsid w:val="006B244D"/>
    <w:rsid w:val="006B2CE2"/>
    <w:rsid w:val="006B357F"/>
    <w:rsid w:val="006B3F6B"/>
    <w:rsid w:val="006B5776"/>
    <w:rsid w:val="006C0C0F"/>
    <w:rsid w:val="006C1481"/>
    <w:rsid w:val="006C17C1"/>
    <w:rsid w:val="006C1BDA"/>
    <w:rsid w:val="006C2DC1"/>
    <w:rsid w:val="006C3808"/>
    <w:rsid w:val="006C4943"/>
    <w:rsid w:val="006C52AA"/>
    <w:rsid w:val="006C540B"/>
    <w:rsid w:val="006C77D9"/>
    <w:rsid w:val="006D07AA"/>
    <w:rsid w:val="006D09F2"/>
    <w:rsid w:val="006D134E"/>
    <w:rsid w:val="006D267D"/>
    <w:rsid w:val="006D3C65"/>
    <w:rsid w:val="006D43A2"/>
    <w:rsid w:val="006D4E4F"/>
    <w:rsid w:val="006D7BFB"/>
    <w:rsid w:val="006E2909"/>
    <w:rsid w:val="006E3AD7"/>
    <w:rsid w:val="006E4052"/>
    <w:rsid w:val="006F1102"/>
    <w:rsid w:val="006F12AB"/>
    <w:rsid w:val="006F337A"/>
    <w:rsid w:val="006F3B93"/>
    <w:rsid w:val="006F5F43"/>
    <w:rsid w:val="006F6003"/>
    <w:rsid w:val="006F6152"/>
    <w:rsid w:val="006F6647"/>
    <w:rsid w:val="006F6CAE"/>
    <w:rsid w:val="006F705F"/>
    <w:rsid w:val="00701DC8"/>
    <w:rsid w:val="0070283E"/>
    <w:rsid w:val="0070351C"/>
    <w:rsid w:val="00704CE3"/>
    <w:rsid w:val="007050A9"/>
    <w:rsid w:val="00705204"/>
    <w:rsid w:val="00705D84"/>
    <w:rsid w:val="00706795"/>
    <w:rsid w:val="00707190"/>
    <w:rsid w:val="00707405"/>
    <w:rsid w:val="00710AAC"/>
    <w:rsid w:val="0071126D"/>
    <w:rsid w:val="00711FD9"/>
    <w:rsid w:val="00712184"/>
    <w:rsid w:val="0071286F"/>
    <w:rsid w:val="007134CD"/>
    <w:rsid w:val="007142D3"/>
    <w:rsid w:val="007147B5"/>
    <w:rsid w:val="00717018"/>
    <w:rsid w:val="00717040"/>
    <w:rsid w:val="007173F9"/>
    <w:rsid w:val="00722BDD"/>
    <w:rsid w:val="007236BF"/>
    <w:rsid w:val="00723AFD"/>
    <w:rsid w:val="00726416"/>
    <w:rsid w:val="0072667D"/>
    <w:rsid w:val="0072744C"/>
    <w:rsid w:val="007277C8"/>
    <w:rsid w:val="00730800"/>
    <w:rsid w:val="00730802"/>
    <w:rsid w:val="0073153E"/>
    <w:rsid w:val="00731669"/>
    <w:rsid w:val="00734B16"/>
    <w:rsid w:val="007356EC"/>
    <w:rsid w:val="00735A3D"/>
    <w:rsid w:val="00735AE8"/>
    <w:rsid w:val="00736640"/>
    <w:rsid w:val="00737550"/>
    <w:rsid w:val="00740856"/>
    <w:rsid w:val="00740DE7"/>
    <w:rsid w:val="00741440"/>
    <w:rsid w:val="007426A4"/>
    <w:rsid w:val="00746394"/>
    <w:rsid w:val="007467F3"/>
    <w:rsid w:val="007473BB"/>
    <w:rsid w:val="00747880"/>
    <w:rsid w:val="00751B77"/>
    <w:rsid w:val="00751DDD"/>
    <w:rsid w:val="007520A9"/>
    <w:rsid w:val="00752766"/>
    <w:rsid w:val="0075278C"/>
    <w:rsid w:val="00753117"/>
    <w:rsid w:val="00754554"/>
    <w:rsid w:val="00754FD0"/>
    <w:rsid w:val="007552E8"/>
    <w:rsid w:val="00757217"/>
    <w:rsid w:val="00760415"/>
    <w:rsid w:val="00760458"/>
    <w:rsid w:val="007613AC"/>
    <w:rsid w:val="00761DA0"/>
    <w:rsid w:val="00763AAD"/>
    <w:rsid w:val="00764CD9"/>
    <w:rsid w:val="007676A9"/>
    <w:rsid w:val="00767D0C"/>
    <w:rsid w:val="007700BA"/>
    <w:rsid w:val="0077200C"/>
    <w:rsid w:val="007739C1"/>
    <w:rsid w:val="00775CBE"/>
    <w:rsid w:val="007805A5"/>
    <w:rsid w:val="007807FF"/>
    <w:rsid w:val="0078331B"/>
    <w:rsid w:val="007837C4"/>
    <w:rsid w:val="0078499A"/>
    <w:rsid w:val="00785449"/>
    <w:rsid w:val="0078594B"/>
    <w:rsid w:val="007866AD"/>
    <w:rsid w:val="00791AEB"/>
    <w:rsid w:val="00791E90"/>
    <w:rsid w:val="00793B90"/>
    <w:rsid w:val="00794587"/>
    <w:rsid w:val="007954C1"/>
    <w:rsid w:val="00795FA0"/>
    <w:rsid w:val="007962D4"/>
    <w:rsid w:val="00796AB0"/>
    <w:rsid w:val="0079723D"/>
    <w:rsid w:val="007A1546"/>
    <w:rsid w:val="007A1792"/>
    <w:rsid w:val="007A35AD"/>
    <w:rsid w:val="007A48CC"/>
    <w:rsid w:val="007A4D3D"/>
    <w:rsid w:val="007A5D31"/>
    <w:rsid w:val="007B0D20"/>
    <w:rsid w:val="007B2330"/>
    <w:rsid w:val="007B4DEC"/>
    <w:rsid w:val="007B5E1C"/>
    <w:rsid w:val="007B5F4C"/>
    <w:rsid w:val="007B6B42"/>
    <w:rsid w:val="007B72B3"/>
    <w:rsid w:val="007B7312"/>
    <w:rsid w:val="007C0C2D"/>
    <w:rsid w:val="007C23D0"/>
    <w:rsid w:val="007C351C"/>
    <w:rsid w:val="007C4FD9"/>
    <w:rsid w:val="007C5839"/>
    <w:rsid w:val="007D0025"/>
    <w:rsid w:val="007D00AA"/>
    <w:rsid w:val="007D053C"/>
    <w:rsid w:val="007D0D32"/>
    <w:rsid w:val="007D19B1"/>
    <w:rsid w:val="007D1C93"/>
    <w:rsid w:val="007D3257"/>
    <w:rsid w:val="007D471D"/>
    <w:rsid w:val="007D69DC"/>
    <w:rsid w:val="007E138B"/>
    <w:rsid w:val="007E69D4"/>
    <w:rsid w:val="007E729F"/>
    <w:rsid w:val="007E7A12"/>
    <w:rsid w:val="007F064C"/>
    <w:rsid w:val="007F189C"/>
    <w:rsid w:val="007F390B"/>
    <w:rsid w:val="007F3EE8"/>
    <w:rsid w:val="007F5057"/>
    <w:rsid w:val="007F7BB4"/>
    <w:rsid w:val="0080132A"/>
    <w:rsid w:val="00802E05"/>
    <w:rsid w:val="00803B03"/>
    <w:rsid w:val="00803D10"/>
    <w:rsid w:val="008074C0"/>
    <w:rsid w:val="008075AF"/>
    <w:rsid w:val="008110F6"/>
    <w:rsid w:val="00811B10"/>
    <w:rsid w:val="0081373B"/>
    <w:rsid w:val="008144CA"/>
    <w:rsid w:val="008146D2"/>
    <w:rsid w:val="0081508A"/>
    <w:rsid w:val="008150AA"/>
    <w:rsid w:val="008164A5"/>
    <w:rsid w:val="00816877"/>
    <w:rsid w:val="00816985"/>
    <w:rsid w:val="00817098"/>
    <w:rsid w:val="00820210"/>
    <w:rsid w:val="00820ACC"/>
    <w:rsid w:val="008214D3"/>
    <w:rsid w:val="0082267C"/>
    <w:rsid w:val="0082293D"/>
    <w:rsid w:val="00822AA8"/>
    <w:rsid w:val="00822EF8"/>
    <w:rsid w:val="00823005"/>
    <w:rsid w:val="00823C54"/>
    <w:rsid w:val="008245AF"/>
    <w:rsid w:val="00826534"/>
    <w:rsid w:val="00826F81"/>
    <w:rsid w:val="00830AB0"/>
    <w:rsid w:val="00830B8C"/>
    <w:rsid w:val="008316BA"/>
    <w:rsid w:val="008329A6"/>
    <w:rsid w:val="00835804"/>
    <w:rsid w:val="00836132"/>
    <w:rsid w:val="008402FD"/>
    <w:rsid w:val="00840E81"/>
    <w:rsid w:val="00841468"/>
    <w:rsid w:val="00841B92"/>
    <w:rsid w:val="00842E06"/>
    <w:rsid w:val="0084316F"/>
    <w:rsid w:val="00843726"/>
    <w:rsid w:val="00844E36"/>
    <w:rsid w:val="00847757"/>
    <w:rsid w:val="00850812"/>
    <w:rsid w:val="00851811"/>
    <w:rsid w:val="008521FB"/>
    <w:rsid w:val="0085308A"/>
    <w:rsid w:val="00854AF4"/>
    <w:rsid w:val="00854DC1"/>
    <w:rsid w:val="00856B12"/>
    <w:rsid w:val="00856CB7"/>
    <w:rsid w:val="0085773E"/>
    <w:rsid w:val="00860524"/>
    <w:rsid w:val="008609E7"/>
    <w:rsid w:val="00861F4E"/>
    <w:rsid w:val="008620D6"/>
    <w:rsid w:val="00862A4B"/>
    <w:rsid w:val="00862C22"/>
    <w:rsid w:val="008633FE"/>
    <w:rsid w:val="008635C0"/>
    <w:rsid w:val="00863CF5"/>
    <w:rsid w:val="00863F37"/>
    <w:rsid w:val="00864A90"/>
    <w:rsid w:val="0086660C"/>
    <w:rsid w:val="008670D3"/>
    <w:rsid w:val="00867A14"/>
    <w:rsid w:val="00871DEB"/>
    <w:rsid w:val="008721ED"/>
    <w:rsid w:val="008737BA"/>
    <w:rsid w:val="0087445A"/>
    <w:rsid w:val="00875A30"/>
    <w:rsid w:val="00875EA4"/>
    <w:rsid w:val="00877DEB"/>
    <w:rsid w:val="00881808"/>
    <w:rsid w:val="00882649"/>
    <w:rsid w:val="00882927"/>
    <w:rsid w:val="0088312D"/>
    <w:rsid w:val="00883615"/>
    <w:rsid w:val="00885158"/>
    <w:rsid w:val="008858C6"/>
    <w:rsid w:val="00890CDA"/>
    <w:rsid w:val="00891058"/>
    <w:rsid w:val="0089145C"/>
    <w:rsid w:val="00891E53"/>
    <w:rsid w:val="0089251D"/>
    <w:rsid w:val="00892624"/>
    <w:rsid w:val="008927BB"/>
    <w:rsid w:val="0089427B"/>
    <w:rsid w:val="00894BDB"/>
    <w:rsid w:val="00895E3F"/>
    <w:rsid w:val="00896F56"/>
    <w:rsid w:val="008A0E14"/>
    <w:rsid w:val="008A15DB"/>
    <w:rsid w:val="008A3091"/>
    <w:rsid w:val="008A397F"/>
    <w:rsid w:val="008A3B77"/>
    <w:rsid w:val="008A49DF"/>
    <w:rsid w:val="008A64CF"/>
    <w:rsid w:val="008A7111"/>
    <w:rsid w:val="008A726A"/>
    <w:rsid w:val="008B0E48"/>
    <w:rsid w:val="008B24B3"/>
    <w:rsid w:val="008B2B6F"/>
    <w:rsid w:val="008B3667"/>
    <w:rsid w:val="008B3F20"/>
    <w:rsid w:val="008B406F"/>
    <w:rsid w:val="008B414D"/>
    <w:rsid w:val="008B4862"/>
    <w:rsid w:val="008B527B"/>
    <w:rsid w:val="008B7DCA"/>
    <w:rsid w:val="008C0CE0"/>
    <w:rsid w:val="008C269A"/>
    <w:rsid w:val="008C4752"/>
    <w:rsid w:val="008C4A15"/>
    <w:rsid w:val="008C5286"/>
    <w:rsid w:val="008C6557"/>
    <w:rsid w:val="008C6A30"/>
    <w:rsid w:val="008C78DC"/>
    <w:rsid w:val="008C7C2D"/>
    <w:rsid w:val="008D2684"/>
    <w:rsid w:val="008D3D29"/>
    <w:rsid w:val="008D5B44"/>
    <w:rsid w:val="008D75E5"/>
    <w:rsid w:val="008E0393"/>
    <w:rsid w:val="008E0686"/>
    <w:rsid w:val="008E432F"/>
    <w:rsid w:val="008E4546"/>
    <w:rsid w:val="008E4DB5"/>
    <w:rsid w:val="008E6D76"/>
    <w:rsid w:val="008E6DB4"/>
    <w:rsid w:val="008F3BE6"/>
    <w:rsid w:val="008F49EF"/>
    <w:rsid w:val="008F4B3D"/>
    <w:rsid w:val="008F5230"/>
    <w:rsid w:val="008F5572"/>
    <w:rsid w:val="008F6A78"/>
    <w:rsid w:val="008F79F2"/>
    <w:rsid w:val="00901369"/>
    <w:rsid w:val="009017F1"/>
    <w:rsid w:val="00903323"/>
    <w:rsid w:val="00903D0F"/>
    <w:rsid w:val="00903D85"/>
    <w:rsid w:val="00904685"/>
    <w:rsid w:val="00904F6E"/>
    <w:rsid w:val="00905E57"/>
    <w:rsid w:val="00906745"/>
    <w:rsid w:val="00906A18"/>
    <w:rsid w:val="00906B44"/>
    <w:rsid w:val="009073AC"/>
    <w:rsid w:val="0090767F"/>
    <w:rsid w:val="00911E29"/>
    <w:rsid w:val="00912C64"/>
    <w:rsid w:val="00912DC6"/>
    <w:rsid w:val="0091391C"/>
    <w:rsid w:val="009147EE"/>
    <w:rsid w:val="009150C1"/>
    <w:rsid w:val="009168C1"/>
    <w:rsid w:val="00920A19"/>
    <w:rsid w:val="00920F4C"/>
    <w:rsid w:val="00921207"/>
    <w:rsid w:val="009212FC"/>
    <w:rsid w:val="0092246D"/>
    <w:rsid w:val="009226CC"/>
    <w:rsid w:val="00922759"/>
    <w:rsid w:val="00922C54"/>
    <w:rsid w:val="00923032"/>
    <w:rsid w:val="009241B5"/>
    <w:rsid w:val="00925B2E"/>
    <w:rsid w:val="00925BEB"/>
    <w:rsid w:val="0092644A"/>
    <w:rsid w:val="00927ACF"/>
    <w:rsid w:val="009302CF"/>
    <w:rsid w:val="009327A8"/>
    <w:rsid w:val="009331FF"/>
    <w:rsid w:val="00933236"/>
    <w:rsid w:val="00933327"/>
    <w:rsid w:val="009340DD"/>
    <w:rsid w:val="009352AB"/>
    <w:rsid w:val="00937ABE"/>
    <w:rsid w:val="00941019"/>
    <w:rsid w:val="00943FC5"/>
    <w:rsid w:val="009450FF"/>
    <w:rsid w:val="00945662"/>
    <w:rsid w:val="00947418"/>
    <w:rsid w:val="00947900"/>
    <w:rsid w:val="00947DCA"/>
    <w:rsid w:val="009519A1"/>
    <w:rsid w:val="009519EE"/>
    <w:rsid w:val="0095321F"/>
    <w:rsid w:val="00961E17"/>
    <w:rsid w:val="00962B11"/>
    <w:rsid w:val="0096356E"/>
    <w:rsid w:val="00965CAD"/>
    <w:rsid w:val="00965E00"/>
    <w:rsid w:val="00966337"/>
    <w:rsid w:val="009705DE"/>
    <w:rsid w:val="00970BCE"/>
    <w:rsid w:val="0097218F"/>
    <w:rsid w:val="0097225E"/>
    <w:rsid w:val="00972DE9"/>
    <w:rsid w:val="00974AA5"/>
    <w:rsid w:val="00974E3C"/>
    <w:rsid w:val="00975906"/>
    <w:rsid w:val="00975FD1"/>
    <w:rsid w:val="00976C38"/>
    <w:rsid w:val="00981E72"/>
    <w:rsid w:val="009833AE"/>
    <w:rsid w:val="00984642"/>
    <w:rsid w:val="00985FA1"/>
    <w:rsid w:val="00986BC7"/>
    <w:rsid w:val="00987687"/>
    <w:rsid w:val="00987F36"/>
    <w:rsid w:val="00990DC7"/>
    <w:rsid w:val="00991FC8"/>
    <w:rsid w:val="0099200F"/>
    <w:rsid w:val="00992A86"/>
    <w:rsid w:val="009933ED"/>
    <w:rsid w:val="009947BE"/>
    <w:rsid w:val="009950F9"/>
    <w:rsid w:val="00995753"/>
    <w:rsid w:val="009979E2"/>
    <w:rsid w:val="009A1436"/>
    <w:rsid w:val="009A1652"/>
    <w:rsid w:val="009A16F3"/>
    <w:rsid w:val="009A1CE9"/>
    <w:rsid w:val="009A27AF"/>
    <w:rsid w:val="009A28DC"/>
    <w:rsid w:val="009A3048"/>
    <w:rsid w:val="009A32AB"/>
    <w:rsid w:val="009A460E"/>
    <w:rsid w:val="009A4971"/>
    <w:rsid w:val="009A6230"/>
    <w:rsid w:val="009A72A3"/>
    <w:rsid w:val="009B1D86"/>
    <w:rsid w:val="009B30B2"/>
    <w:rsid w:val="009B431A"/>
    <w:rsid w:val="009B48D9"/>
    <w:rsid w:val="009B4995"/>
    <w:rsid w:val="009B647D"/>
    <w:rsid w:val="009B6C71"/>
    <w:rsid w:val="009C109E"/>
    <w:rsid w:val="009C31C3"/>
    <w:rsid w:val="009C39F5"/>
    <w:rsid w:val="009C6189"/>
    <w:rsid w:val="009D0335"/>
    <w:rsid w:val="009D2F2E"/>
    <w:rsid w:val="009D4A10"/>
    <w:rsid w:val="009D4B00"/>
    <w:rsid w:val="009D6E21"/>
    <w:rsid w:val="009E0EC5"/>
    <w:rsid w:val="009E1877"/>
    <w:rsid w:val="009E1A61"/>
    <w:rsid w:val="009E1C3F"/>
    <w:rsid w:val="009E24CE"/>
    <w:rsid w:val="009E2755"/>
    <w:rsid w:val="009E3010"/>
    <w:rsid w:val="009E328B"/>
    <w:rsid w:val="009E36C9"/>
    <w:rsid w:val="009E4A79"/>
    <w:rsid w:val="009E5ADB"/>
    <w:rsid w:val="009E610D"/>
    <w:rsid w:val="009E6260"/>
    <w:rsid w:val="009E7D3F"/>
    <w:rsid w:val="009F0B6F"/>
    <w:rsid w:val="009F0E60"/>
    <w:rsid w:val="009F3B3B"/>
    <w:rsid w:val="009F605E"/>
    <w:rsid w:val="009F7BFD"/>
    <w:rsid w:val="00A055BF"/>
    <w:rsid w:val="00A05A61"/>
    <w:rsid w:val="00A06CE8"/>
    <w:rsid w:val="00A07521"/>
    <w:rsid w:val="00A0788A"/>
    <w:rsid w:val="00A134C1"/>
    <w:rsid w:val="00A14E92"/>
    <w:rsid w:val="00A16F9A"/>
    <w:rsid w:val="00A1765E"/>
    <w:rsid w:val="00A203C8"/>
    <w:rsid w:val="00A2152C"/>
    <w:rsid w:val="00A21F42"/>
    <w:rsid w:val="00A22CB9"/>
    <w:rsid w:val="00A23FC7"/>
    <w:rsid w:val="00A27F35"/>
    <w:rsid w:val="00A3112E"/>
    <w:rsid w:val="00A32E49"/>
    <w:rsid w:val="00A331F5"/>
    <w:rsid w:val="00A33876"/>
    <w:rsid w:val="00A366CE"/>
    <w:rsid w:val="00A3772A"/>
    <w:rsid w:val="00A40C06"/>
    <w:rsid w:val="00A412C0"/>
    <w:rsid w:val="00A41E28"/>
    <w:rsid w:val="00A422DF"/>
    <w:rsid w:val="00A424E6"/>
    <w:rsid w:val="00A42F4A"/>
    <w:rsid w:val="00A4374A"/>
    <w:rsid w:val="00A4438F"/>
    <w:rsid w:val="00A444E2"/>
    <w:rsid w:val="00A46EA0"/>
    <w:rsid w:val="00A473B9"/>
    <w:rsid w:val="00A4779E"/>
    <w:rsid w:val="00A47926"/>
    <w:rsid w:val="00A47B93"/>
    <w:rsid w:val="00A520A5"/>
    <w:rsid w:val="00A5250D"/>
    <w:rsid w:val="00A52C15"/>
    <w:rsid w:val="00A5622F"/>
    <w:rsid w:val="00A564BC"/>
    <w:rsid w:val="00A571B3"/>
    <w:rsid w:val="00A57937"/>
    <w:rsid w:val="00A57CBF"/>
    <w:rsid w:val="00A57F25"/>
    <w:rsid w:val="00A604BF"/>
    <w:rsid w:val="00A6069A"/>
    <w:rsid w:val="00A626C5"/>
    <w:rsid w:val="00A62B64"/>
    <w:rsid w:val="00A66157"/>
    <w:rsid w:val="00A66252"/>
    <w:rsid w:val="00A679D4"/>
    <w:rsid w:val="00A70328"/>
    <w:rsid w:val="00A7184D"/>
    <w:rsid w:val="00A72BB5"/>
    <w:rsid w:val="00A7313A"/>
    <w:rsid w:val="00A74938"/>
    <w:rsid w:val="00A750DC"/>
    <w:rsid w:val="00A75939"/>
    <w:rsid w:val="00A77276"/>
    <w:rsid w:val="00A80079"/>
    <w:rsid w:val="00A8020E"/>
    <w:rsid w:val="00A8073A"/>
    <w:rsid w:val="00A80F68"/>
    <w:rsid w:val="00A817ED"/>
    <w:rsid w:val="00A8284C"/>
    <w:rsid w:val="00A830E6"/>
    <w:rsid w:val="00A83B95"/>
    <w:rsid w:val="00A843B0"/>
    <w:rsid w:val="00A85C05"/>
    <w:rsid w:val="00A85DDD"/>
    <w:rsid w:val="00A86769"/>
    <w:rsid w:val="00A86A66"/>
    <w:rsid w:val="00A87C3D"/>
    <w:rsid w:val="00A87F78"/>
    <w:rsid w:val="00A90172"/>
    <w:rsid w:val="00A9064C"/>
    <w:rsid w:val="00A90885"/>
    <w:rsid w:val="00A92060"/>
    <w:rsid w:val="00A92E50"/>
    <w:rsid w:val="00A9671D"/>
    <w:rsid w:val="00A96DC2"/>
    <w:rsid w:val="00A96FAB"/>
    <w:rsid w:val="00A97484"/>
    <w:rsid w:val="00A97EA5"/>
    <w:rsid w:val="00AA05CA"/>
    <w:rsid w:val="00AB065D"/>
    <w:rsid w:val="00AB2D52"/>
    <w:rsid w:val="00AB69C3"/>
    <w:rsid w:val="00AB6C61"/>
    <w:rsid w:val="00AC03B5"/>
    <w:rsid w:val="00AC0A44"/>
    <w:rsid w:val="00AC0A6B"/>
    <w:rsid w:val="00AC0F41"/>
    <w:rsid w:val="00AC17B3"/>
    <w:rsid w:val="00AC1DE7"/>
    <w:rsid w:val="00AC289A"/>
    <w:rsid w:val="00AC28F5"/>
    <w:rsid w:val="00AC2B66"/>
    <w:rsid w:val="00AC2F8B"/>
    <w:rsid w:val="00AC3DD9"/>
    <w:rsid w:val="00AC42EE"/>
    <w:rsid w:val="00AC56A4"/>
    <w:rsid w:val="00AD053C"/>
    <w:rsid w:val="00AD134C"/>
    <w:rsid w:val="00AD2056"/>
    <w:rsid w:val="00AD35C4"/>
    <w:rsid w:val="00AD4588"/>
    <w:rsid w:val="00AD7E30"/>
    <w:rsid w:val="00AE2A45"/>
    <w:rsid w:val="00AE4388"/>
    <w:rsid w:val="00AE6060"/>
    <w:rsid w:val="00AE705D"/>
    <w:rsid w:val="00AE7766"/>
    <w:rsid w:val="00AF010C"/>
    <w:rsid w:val="00AF29FE"/>
    <w:rsid w:val="00AF32E1"/>
    <w:rsid w:val="00AF38B6"/>
    <w:rsid w:val="00AF3E82"/>
    <w:rsid w:val="00AF4CDE"/>
    <w:rsid w:val="00AF4FD8"/>
    <w:rsid w:val="00AF5D70"/>
    <w:rsid w:val="00AF6DBE"/>
    <w:rsid w:val="00B00BF6"/>
    <w:rsid w:val="00B012D3"/>
    <w:rsid w:val="00B01E07"/>
    <w:rsid w:val="00B02B65"/>
    <w:rsid w:val="00B03E0C"/>
    <w:rsid w:val="00B075CF"/>
    <w:rsid w:val="00B102E0"/>
    <w:rsid w:val="00B11324"/>
    <w:rsid w:val="00B12116"/>
    <w:rsid w:val="00B1268C"/>
    <w:rsid w:val="00B15505"/>
    <w:rsid w:val="00B16A0E"/>
    <w:rsid w:val="00B16DD8"/>
    <w:rsid w:val="00B1715B"/>
    <w:rsid w:val="00B20895"/>
    <w:rsid w:val="00B2214E"/>
    <w:rsid w:val="00B22398"/>
    <w:rsid w:val="00B22FB9"/>
    <w:rsid w:val="00B2368F"/>
    <w:rsid w:val="00B24B49"/>
    <w:rsid w:val="00B26C6C"/>
    <w:rsid w:val="00B273A9"/>
    <w:rsid w:val="00B27E75"/>
    <w:rsid w:val="00B302C3"/>
    <w:rsid w:val="00B30346"/>
    <w:rsid w:val="00B31D18"/>
    <w:rsid w:val="00B3252B"/>
    <w:rsid w:val="00B3265A"/>
    <w:rsid w:val="00B33D4F"/>
    <w:rsid w:val="00B34513"/>
    <w:rsid w:val="00B349A7"/>
    <w:rsid w:val="00B355DE"/>
    <w:rsid w:val="00B3640E"/>
    <w:rsid w:val="00B36927"/>
    <w:rsid w:val="00B36BCD"/>
    <w:rsid w:val="00B37084"/>
    <w:rsid w:val="00B37778"/>
    <w:rsid w:val="00B40967"/>
    <w:rsid w:val="00B4160D"/>
    <w:rsid w:val="00B431C2"/>
    <w:rsid w:val="00B44310"/>
    <w:rsid w:val="00B446BE"/>
    <w:rsid w:val="00B449AA"/>
    <w:rsid w:val="00B455DA"/>
    <w:rsid w:val="00B46E32"/>
    <w:rsid w:val="00B4757C"/>
    <w:rsid w:val="00B475B0"/>
    <w:rsid w:val="00B47A29"/>
    <w:rsid w:val="00B50752"/>
    <w:rsid w:val="00B53497"/>
    <w:rsid w:val="00B5565A"/>
    <w:rsid w:val="00B57030"/>
    <w:rsid w:val="00B57D6B"/>
    <w:rsid w:val="00B612FB"/>
    <w:rsid w:val="00B613B9"/>
    <w:rsid w:val="00B6164C"/>
    <w:rsid w:val="00B61AB8"/>
    <w:rsid w:val="00B61FD8"/>
    <w:rsid w:val="00B62AA7"/>
    <w:rsid w:val="00B65A6D"/>
    <w:rsid w:val="00B65DEA"/>
    <w:rsid w:val="00B66DC2"/>
    <w:rsid w:val="00B705E2"/>
    <w:rsid w:val="00B71E99"/>
    <w:rsid w:val="00B72AA1"/>
    <w:rsid w:val="00B7304B"/>
    <w:rsid w:val="00B733C6"/>
    <w:rsid w:val="00B73CFF"/>
    <w:rsid w:val="00B740C1"/>
    <w:rsid w:val="00B755E2"/>
    <w:rsid w:val="00B76A21"/>
    <w:rsid w:val="00B813C2"/>
    <w:rsid w:val="00B81528"/>
    <w:rsid w:val="00B82B54"/>
    <w:rsid w:val="00B848BA"/>
    <w:rsid w:val="00B85D0A"/>
    <w:rsid w:val="00B85FFD"/>
    <w:rsid w:val="00B8693D"/>
    <w:rsid w:val="00B86DE1"/>
    <w:rsid w:val="00B874C0"/>
    <w:rsid w:val="00B87FC5"/>
    <w:rsid w:val="00B907B0"/>
    <w:rsid w:val="00B928E3"/>
    <w:rsid w:val="00B93554"/>
    <w:rsid w:val="00B94172"/>
    <w:rsid w:val="00B95D54"/>
    <w:rsid w:val="00B95FC6"/>
    <w:rsid w:val="00B97F11"/>
    <w:rsid w:val="00BA0088"/>
    <w:rsid w:val="00BA0239"/>
    <w:rsid w:val="00BA0DF7"/>
    <w:rsid w:val="00BA1277"/>
    <w:rsid w:val="00BA16D2"/>
    <w:rsid w:val="00BA189E"/>
    <w:rsid w:val="00BA1C20"/>
    <w:rsid w:val="00BA39FD"/>
    <w:rsid w:val="00BA3A31"/>
    <w:rsid w:val="00BA3C0E"/>
    <w:rsid w:val="00BA43C8"/>
    <w:rsid w:val="00BA48C7"/>
    <w:rsid w:val="00BA4950"/>
    <w:rsid w:val="00BA4BD6"/>
    <w:rsid w:val="00BA4D79"/>
    <w:rsid w:val="00BA553E"/>
    <w:rsid w:val="00BA7DCA"/>
    <w:rsid w:val="00BB0434"/>
    <w:rsid w:val="00BB0ECF"/>
    <w:rsid w:val="00BB3419"/>
    <w:rsid w:val="00BB3A6B"/>
    <w:rsid w:val="00BB3E7E"/>
    <w:rsid w:val="00BB489B"/>
    <w:rsid w:val="00BB4B07"/>
    <w:rsid w:val="00BB4B2C"/>
    <w:rsid w:val="00BB4FB5"/>
    <w:rsid w:val="00BB5CAD"/>
    <w:rsid w:val="00BB5E4C"/>
    <w:rsid w:val="00BB6FAE"/>
    <w:rsid w:val="00BB702C"/>
    <w:rsid w:val="00BC128B"/>
    <w:rsid w:val="00BC16BB"/>
    <w:rsid w:val="00BC1A43"/>
    <w:rsid w:val="00BC1B55"/>
    <w:rsid w:val="00BD1F6F"/>
    <w:rsid w:val="00BD2958"/>
    <w:rsid w:val="00BD3BA8"/>
    <w:rsid w:val="00BD45C9"/>
    <w:rsid w:val="00BD4EA9"/>
    <w:rsid w:val="00BD6D43"/>
    <w:rsid w:val="00BE0BAF"/>
    <w:rsid w:val="00BE16EE"/>
    <w:rsid w:val="00BE221A"/>
    <w:rsid w:val="00BE3CE4"/>
    <w:rsid w:val="00BE4148"/>
    <w:rsid w:val="00BE453B"/>
    <w:rsid w:val="00BE4673"/>
    <w:rsid w:val="00BE55D0"/>
    <w:rsid w:val="00BE56A8"/>
    <w:rsid w:val="00BE5CAE"/>
    <w:rsid w:val="00BF0156"/>
    <w:rsid w:val="00BF03D2"/>
    <w:rsid w:val="00BF0E87"/>
    <w:rsid w:val="00BF140E"/>
    <w:rsid w:val="00BF1894"/>
    <w:rsid w:val="00BF1910"/>
    <w:rsid w:val="00BF2077"/>
    <w:rsid w:val="00BF2CDC"/>
    <w:rsid w:val="00BF4415"/>
    <w:rsid w:val="00BF601F"/>
    <w:rsid w:val="00BF64C1"/>
    <w:rsid w:val="00BF660F"/>
    <w:rsid w:val="00BF745C"/>
    <w:rsid w:val="00C00F29"/>
    <w:rsid w:val="00C035A8"/>
    <w:rsid w:val="00C04EBF"/>
    <w:rsid w:val="00C065B3"/>
    <w:rsid w:val="00C078C7"/>
    <w:rsid w:val="00C07E04"/>
    <w:rsid w:val="00C07F16"/>
    <w:rsid w:val="00C11A2B"/>
    <w:rsid w:val="00C12D42"/>
    <w:rsid w:val="00C13E14"/>
    <w:rsid w:val="00C164A3"/>
    <w:rsid w:val="00C17C6C"/>
    <w:rsid w:val="00C21337"/>
    <w:rsid w:val="00C21594"/>
    <w:rsid w:val="00C22A09"/>
    <w:rsid w:val="00C23CB0"/>
    <w:rsid w:val="00C24988"/>
    <w:rsid w:val="00C2665D"/>
    <w:rsid w:val="00C31485"/>
    <w:rsid w:val="00C32A66"/>
    <w:rsid w:val="00C33052"/>
    <w:rsid w:val="00C33D03"/>
    <w:rsid w:val="00C33F9E"/>
    <w:rsid w:val="00C3413B"/>
    <w:rsid w:val="00C344C3"/>
    <w:rsid w:val="00C35684"/>
    <w:rsid w:val="00C3568A"/>
    <w:rsid w:val="00C3745E"/>
    <w:rsid w:val="00C417C0"/>
    <w:rsid w:val="00C41F3B"/>
    <w:rsid w:val="00C44662"/>
    <w:rsid w:val="00C45042"/>
    <w:rsid w:val="00C453C6"/>
    <w:rsid w:val="00C468EB"/>
    <w:rsid w:val="00C4697F"/>
    <w:rsid w:val="00C5055E"/>
    <w:rsid w:val="00C51E6C"/>
    <w:rsid w:val="00C534CC"/>
    <w:rsid w:val="00C53B60"/>
    <w:rsid w:val="00C55608"/>
    <w:rsid w:val="00C55DFD"/>
    <w:rsid w:val="00C562FE"/>
    <w:rsid w:val="00C60F7F"/>
    <w:rsid w:val="00C6157E"/>
    <w:rsid w:val="00C61894"/>
    <w:rsid w:val="00C640C9"/>
    <w:rsid w:val="00C6495A"/>
    <w:rsid w:val="00C65084"/>
    <w:rsid w:val="00C65141"/>
    <w:rsid w:val="00C675F6"/>
    <w:rsid w:val="00C67868"/>
    <w:rsid w:val="00C67CE6"/>
    <w:rsid w:val="00C73FC2"/>
    <w:rsid w:val="00C74ABB"/>
    <w:rsid w:val="00C75919"/>
    <w:rsid w:val="00C75DB0"/>
    <w:rsid w:val="00C76A1C"/>
    <w:rsid w:val="00C80176"/>
    <w:rsid w:val="00C81E5D"/>
    <w:rsid w:val="00C83D05"/>
    <w:rsid w:val="00C85D51"/>
    <w:rsid w:val="00C85E78"/>
    <w:rsid w:val="00C86094"/>
    <w:rsid w:val="00C87020"/>
    <w:rsid w:val="00C8717C"/>
    <w:rsid w:val="00C91903"/>
    <w:rsid w:val="00C92DF9"/>
    <w:rsid w:val="00C930F9"/>
    <w:rsid w:val="00C93281"/>
    <w:rsid w:val="00C93806"/>
    <w:rsid w:val="00C944B3"/>
    <w:rsid w:val="00C950F6"/>
    <w:rsid w:val="00C96417"/>
    <w:rsid w:val="00C975F3"/>
    <w:rsid w:val="00CA30E0"/>
    <w:rsid w:val="00CA3FD8"/>
    <w:rsid w:val="00CA45BD"/>
    <w:rsid w:val="00CA487B"/>
    <w:rsid w:val="00CA4FD9"/>
    <w:rsid w:val="00CA5387"/>
    <w:rsid w:val="00CA55C4"/>
    <w:rsid w:val="00CA7584"/>
    <w:rsid w:val="00CB06DE"/>
    <w:rsid w:val="00CB149C"/>
    <w:rsid w:val="00CB1F54"/>
    <w:rsid w:val="00CB306C"/>
    <w:rsid w:val="00CB31F6"/>
    <w:rsid w:val="00CB57AE"/>
    <w:rsid w:val="00CB6A2F"/>
    <w:rsid w:val="00CC11A3"/>
    <w:rsid w:val="00CC1CE1"/>
    <w:rsid w:val="00CC1FDC"/>
    <w:rsid w:val="00CC1FE6"/>
    <w:rsid w:val="00CC200D"/>
    <w:rsid w:val="00CC28D3"/>
    <w:rsid w:val="00CC476F"/>
    <w:rsid w:val="00CC6552"/>
    <w:rsid w:val="00CC6A08"/>
    <w:rsid w:val="00CC6AA1"/>
    <w:rsid w:val="00CC6CC3"/>
    <w:rsid w:val="00CC76B1"/>
    <w:rsid w:val="00CD0163"/>
    <w:rsid w:val="00CD09CB"/>
    <w:rsid w:val="00CD10E4"/>
    <w:rsid w:val="00CD213C"/>
    <w:rsid w:val="00CD29A8"/>
    <w:rsid w:val="00CD3636"/>
    <w:rsid w:val="00CD3E92"/>
    <w:rsid w:val="00CD6325"/>
    <w:rsid w:val="00CD79E2"/>
    <w:rsid w:val="00CE176A"/>
    <w:rsid w:val="00CE1F01"/>
    <w:rsid w:val="00CE307F"/>
    <w:rsid w:val="00CE3332"/>
    <w:rsid w:val="00CE428D"/>
    <w:rsid w:val="00CE43CC"/>
    <w:rsid w:val="00CE5270"/>
    <w:rsid w:val="00CE6471"/>
    <w:rsid w:val="00CE7390"/>
    <w:rsid w:val="00CF0953"/>
    <w:rsid w:val="00CF0BEE"/>
    <w:rsid w:val="00CF1CE9"/>
    <w:rsid w:val="00CF54C9"/>
    <w:rsid w:val="00CF63CF"/>
    <w:rsid w:val="00CF66A2"/>
    <w:rsid w:val="00CF6B0B"/>
    <w:rsid w:val="00D013D7"/>
    <w:rsid w:val="00D02673"/>
    <w:rsid w:val="00D02935"/>
    <w:rsid w:val="00D02AEC"/>
    <w:rsid w:val="00D02B1C"/>
    <w:rsid w:val="00D04BFD"/>
    <w:rsid w:val="00D06620"/>
    <w:rsid w:val="00D06729"/>
    <w:rsid w:val="00D07178"/>
    <w:rsid w:val="00D07CC8"/>
    <w:rsid w:val="00D100EA"/>
    <w:rsid w:val="00D10D79"/>
    <w:rsid w:val="00D10D82"/>
    <w:rsid w:val="00D11561"/>
    <w:rsid w:val="00D12A08"/>
    <w:rsid w:val="00D12C13"/>
    <w:rsid w:val="00D130E0"/>
    <w:rsid w:val="00D139B0"/>
    <w:rsid w:val="00D162E0"/>
    <w:rsid w:val="00D17EE5"/>
    <w:rsid w:val="00D202A1"/>
    <w:rsid w:val="00D20FB6"/>
    <w:rsid w:val="00D20FE4"/>
    <w:rsid w:val="00D22168"/>
    <w:rsid w:val="00D2258C"/>
    <w:rsid w:val="00D2522E"/>
    <w:rsid w:val="00D2646B"/>
    <w:rsid w:val="00D31A1D"/>
    <w:rsid w:val="00D32BA2"/>
    <w:rsid w:val="00D33786"/>
    <w:rsid w:val="00D351BE"/>
    <w:rsid w:val="00D35241"/>
    <w:rsid w:val="00D354E3"/>
    <w:rsid w:val="00D3554A"/>
    <w:rsid w:val="00D403FB"/>
    <w:rsid w:val="00D436D9"/>
    <w:rsid w:val="00D45FF2"/>
    <w:rsid w:val="00D50C5B"/>
    <w:rsid w:val="00D51BED"/>
    <w:rsid w:val="00D53659"/>
    <w:rsid w:val="00D53EE4"/>
    <w:rsid w:val="00D56734"/>
    <w:rsid w:val="00D5799D"/>
    <w:rsid w:val="00D600B7"/>
    <w:rsid w:val="00D6081D"/>
    <w:rsid w:val="00D60CA7"/>
    <w:rsid w:val="00D60F3A"/>
    <w:rsid w:val="00D611CE"/>
    <w:rsid w:val="00D61459"/>
    <w:rsid w:val="00D61A32"/>
    <w:rsid w:val="00D61E7E"/>
    <w:rsid w:val="00D62669"/>
    <w:rsid w:val="00D62A3E"/>
    <w:rsid w:val="00D632CE"/>
    <w:rsid w:val="00D65153"/>
    <w:rsid w:val="00D66CA6"/>
    <w:rsid w:val="00D70A66"/>
    <w:rsid w:val="00D70B75"/>
    <w:rsid w:val="00D70D25"/>
    <w:rsid w:val="00D72BF2"/>
    <w:rsid w:val="00D72F87"/>
    <w:rsid w:val="00D73113"/>
    <w:rsid w:val="00D735DA"/>
    <w:rsid w:val="00D73609"/>
    <w:rsid w:val="00D75AC8"/>
    <w:rsid w:val="00D80B03"/>
    <w:rsid w:val="00D8303D"/>
    <w:rsid w:val="00D84EBC"/>
    <w:rsid w:val="00D84F49"/>
    <w:rsid w:val="00D853DC"/>
    <w:rsid w:val="00D8673E"/>
    <w:rsid w:val="00D8709A"/>
    <w:rsid w:val="00D9056E"/>
    <w:rsid w:val="00D9151B"/>
    <w:rsid w:val="00D9245C"/>
    <w:rsid w:val="00D92E9C"/>
    <w:rsid w:val="00D95884"/>
    <w:rsid w:val="00D95982"/>
    <w:rsid w:val="00DA1393"/>
    <w:rsid w:val="00DA3A85"/>
    <w:rsid w:val="00DA430F"/>
    <w:rsid w:val="00DA5751"/>
    <w:rsid w:val="00DA6F24"/>
    <w:rsid w:val="00DA731D"/>
    <w:rsid w:val="00DB08B3"/>
    <w:rsid w:val="00DB0F79"/>
    <w:rsid w:val="00DB2A9C"/>
    <w:rsid w:val="00DB3DA1"/>
    <w:rsid w:val="00DB50D5"/>
    <w:rsid w:val="00DB7D34"/>
    <w:rsid w:val="00DB7E19"/>
    <w:rsid w:val="00DC10EE"/>
    <w:rsid w:val="00DC1F65"/>
    <w:rsid w:val="00DC35C6"/>
    <w:rsid w:val="00DC4EF8"/>
    <w:rsid w:val="00DC5684"/>
    <w:rsid w:val="00DC69B1"/>
    <w:rsid w:val="00DD2103"/>
    <w:rsid w:val="00DD215A"/>
    <w:rsid w:val="00DD3557"/>
    <w:rsid w:val="00DD454E"/>
    <w:rsid w:val="00DD730E"/>
    <w:rsid w:val="00DE03F5"/>
    <w:rsid w:val="00DE29FF"/>
    <w:rsid w:val="00DE2F6F"/>
    <w:rsid w:val="00DE2F74"/>
    <w:rsid w:val="00DE4AE8"/>
    <w:rsid w:val="00DE6BFD"/>
    <w:rsid w:val="00DE6EBF"/>
    <w:rsid w:val="00DF015D"/>
    <w:rsid w:val="00DF2E9A"/>
    <w:rsid w:val="00DF401F"/>
    <w:rsid w:val="00DF4E0C"/>
    <w:rsid w:val="00DF60A8"/>
    <w:rsid w:val="00DF6CDD"/>
    <w:rsid w:val="00DF742B"/>
    <w:rsid w:val="00DF78D2"/>
    <w:rsid w:val="00DF7F52"/>
    <w:rsid w:val="00E00310"/>
    <w:rsid w:val="00E01588"/>
    <w:rsid w:val="00E02F42"/>
    <w:rsid w:val="00E0396A"/>
    <w:rsid w:val="00E045F8"/>
    <w:rsid w:val="00E0528B"/>
    <w:rsid w:val="00E05404"/>
    <w:rsid w:val="00E05A93"/>
    <w:rsid w:val="00E05FEF"/>
    <w:rsid w:val="00E0682C"/>
    <w:rsid w:val="00E10B08"/>
    <w:rsid w:val="00E1138A"/>
    <w:rsid w:val="00E11861"/>
    <w:rsid w:val="00E12828"/>
    <w:rsid w:val="00E13599"/>
    <w:rsid w:val="00E13B21"/>
    <w:rsid w:val="00E16593"/>
    <w:rsid w:val="00E16C2B"/>
    <w:rsid w:val="00E16C44"/>
    <w:rsid w:val="00E16FE3"/>
    <w:rsid w:val="00E26651"/>
    <w:rsid w:val="00E26687"/>
    <w:rsid w:val="00E27161"/>
    <w:rsid w:val="00E27C05"/>
    <w:rsid w:val="00E27CFF"/>
    <w:rsid w:val="00E305E4"/>
    <w:rsid w:val="00E30D95"/>
    <w:rsid w:val="00E33052"/>
    <w:rsid w:val="00E341F7"/>
    <w:rsid w:val="00E349D8"/>
    <w:rsid w:val="00E355EE"/>
    <w:rsid w:val="00E36822"/>
    <w:rsid w:val="00E37034"/>
    <w:rsid w:val="00E37A44"/>
    <w:rsid w:val="00E403BC"/>
    <w:rsid w:val="00E40EFB"/>
    <w:rsid w:val="00E423F0"/>
    <w:rsid w:val="00E43264"/>
    <w:rsid w:val="00E46D4D"/>
    <w:rsid w:val="00E5066B"/>
    <w:rsid w:val="00E50DD9"/>
    <w:rsid w:val="00E50FB5"/>
    <w:rsid w:val="00E515D0"/>
    <w:rsid w:val="00E527E6"/>
    <w:rsid w:val="00E52E7F"/>
    <w:rsid w:val="00E54CFB"/>
    <w:rsid w:val="00E568EA"/>
    <w:rsid w:val="00E622A4"/>
    <w:rsid w:val="00E62B52"/>
    <w:rsid w:val="00E62BCD"/>
    <w:rsid w:val="00E62D5D"/>
    <w:rsid w:val="00E65590"/>
    <w:rsid w:val="00E65D38"/>
    <w:rsid w:val="00E666C5"/>
    <w:rsid w:val="00E71172"/>
    <w:rsid w:val="00E73B8F"/>
    <w:rsid w:val="00E742C9"/>
    <w:rsid w:val="00E74C30"/>
    <w:rsid w:val="00E75DF8"/>
    <w:rsid w:val="00E76B60"/>
    <w:rsid w:val="00E76FB2"/>
    <w:rsid w:val="00E806BC"/>
    <w:rsid w:val="00E80C95"/>
    <w:rsid w:val="00E824FB"/>
    <w:rsid w:val="00E827C6"/>
    <w:rsid w:val="00E82E46"/>
    <w:rsid w:val="00E8623C"/>
    <w:rsid w:val="00E871C6"/>
    <w:rsid w:val="00E871D2"/>
    <w:rsid w:val="00E877D8"/>
    <w:rsid w:val="00E87E6A"/>
    <w:rsid w:val="00E904D4"/>
    <w:rsid w:val="00E90EE2"/>
    <w:rsid w:val="00E914F6"/>
    <w:rsid w:val="00E9151B"/>
    <w:rsid w:val="00E9170B"/>
    <w:rsid w:val="00E91A89"/>
    <w:rsid w:val="00E944D6"/>
    <w:rsid w:val="00E95679"/>
    <w:rsid w:val="00E9578D"/>
    <w:rsid w:val="00E97514"/>
    <w:rsid w:val="00EA0623"/>
    <w:rsid w:val="00EA0C4D"/>
    <w:rsid w:val="00EA19C9"/>
    <w:rsid w:val="00EA1AF1"/>
    <w:rsid w:val="00EA1F2D"/>
    <w:rsid w:val="00EA25C8"/>
    <w:rsid w:val="00EA3716"/>
    <w:rsid w:val="00EA5BF4"/>
    <w:rsid w:val="00EA5D6F"/>
    <w:rsid w:val="00EA5D87"/>
    <w:rsid w:val="00EA6051"/>
    <w:rsid w:val="00EA66B7"/>
    <w:rsid w:val="00EA672B"/>
    <w:rsid w:val="00EA744B"/>
    <w:rsid w:val="00EB06FC"/>
    <w:rsid w:val="00EB0D84"/>
    <w:rsid w:val="00EB14D1"/>
    <w:rsid w:val="00EB268A"/>
    <w:rsid w:val="00EB2A65"/>
    <w:rsid w:val="00EB37D6"/>
    <w:rsid w:val="00EB52C9"/>
    <w:rsid w:val="00EB576B"/>
    <w:rsid w:val="00EB6155"/>
    <w:rsid w:val="00EB6376"/>
    <w:rsid w:val="00EB7280"/>
    <w:rsid w:val="00EC1D22"/>
    <w:rsid w:val="00EC2243"/>
    <w:rsid w:val="00EC23A3"/>
    <w:rsid w:val="00EC24AF"/>
    <w:rsid w:val="00EC2D9F"/>
    <w:rsid w:val="00EC34C8"/>
    <w:rsid w:val="00EC3F6E"/>
    <w:rsid w:val="00EC485E"/>
    <w:rsid w:val="00EC4BC5"/>
    <w:rsid w:val="00EC4F9A"/>
    <w:rsid w:val="00EC6607"/>
    <w:rsid w:val="00ED083D"/>
    <w:rsid w:val="00ED3209"/>
    <w:rsid w:val="00ED36F5"/>
    <w:rsid w:val="00ED53A3"/>
    <w:rsid w:val="00ED53CB"/>
    <w:rsid w:val="00ED5BC7"/>
    <w:rsid w:val="00ED685A"/>
    <w:rsid w:val="00ED7B76"/>
    <w:rsid w:val="00EE0B30"/>
    <w:rsid w:val="00EE1354"/>
    <w:rsid w:val="00EE24AF"/>
    <w:rsid w:val="00EE2910"/>
    <w:rsid w:val="00EE2D48"/>
    <w:rsid w:val="00EE32B1"/>
    <w:rsid w:val="00EE4318"/>
    <w:rsid w:val="00EE4A85"/>
    <w:rsid w:val="00EE50AF"/>
    <w:rsid w:val="00EE56A0"/>
    <w:rsid w:val="00EE7064"/>
    <w:rsid w:val="00EE7432"/>
    <w:rsid w:val="00EE7602"/>
    <w:rsid w:val="00EE7A40"/>
    <w:rsid w:val="00EF1AAB"/>
    <w:rsid w:val="00EF2C8A"/>
    <w:rsid w:val="00EF5305"/>
    <w:rsid w:val="00EF5C4E"/>
    <w:rsid w:val="00F00E03"/>
    <w:rsid w:val="00F0177C"/>
    <w:rsid w:val="00F02E8D"/>
    <w:rsid w:val="00F03BA3"/>
    <w:rsid w:val="00F048D2"/>
    <w:rsid w:val="00F04C40"/>
    <w:rsid w:val="00F060DF"/>
    <w:rsid w:val="00F1265F"/>
    <w:rsid w:val="00F131EC"/>
    <w:rsid w:val="00F13D8E"/>
    <w:rsid w:val="00F14219"/>
    <w:rsid w:val="00F14CB1"/>
    <w:rsid w:val="00F1517E"/>
    <w:rsid w:val="00F15F83"/>
    <w:rsid w:val="00F16348"/>
    <w:rsid w:val="00F20464"/>
    <w:rsid w:val="00F2051E"/>
    <w:rsid w:val="00F20560"/>
    <w:rsid w:val="00F215B7"/>
    <w:rsid w:val="00F21867"/>
    <w:rsid w:val="00F2268D"/>
    <w:rsid w:val="00F24932"/>
    <w:rsid w:val="00F25626"/>
    <w:rsid w:val="00F25DF4"/>
    <w:rsid w:val="00F26284"/>
    <w:rsid w:val="00F27516"/>
    <w:rsid w:val="00F27732"/>
    <w:rsid w:val="00F27CA9"/>
    <w:rsid w:val="00F308DF"/>
    <w:rsid w:val="00F31C79"/>
    <w:rsid w:val="00F33DCF"/>
    <w:rsid w:val="00F33FB5"/>
    <w:rsid w:val="00F34366"/>
    <w:rsid w:val="00F34CD2"/>
    <w:rsid w:val="00F36274"/>
    <w:rsid w:val="00F4028A"/>
    <w:rsid w:val="00F41C4C"/>
    <w:rsid w:val="00F42632"/>
    <w:rsid w:val="00F426B3"/>
    <w:rsid w:val="00F45232"/>
    <w:rsid w:val="00F4540E"/>
    <w:rsid w:val="00F469A2"/>
    <w:rsid w:val="00F50996"/>
    <w:rsid w:val="00F50ECF"/>
    <w:rsid w:val="00F51395"/>
    <w:rsid w:val="00F51C5A"/>
    <w:rsid w:val="00F51EA5"/>
    <w:rsid w:val="00F5280D"/>
    <w:rsid w:val="00F52D6C"/>
    <w:rsid w:val="00F54AB5"/>
    <w:rsid w:val="00F572D4"/>
    <w:rsid w:val="00F576EC"/>
    <w:rsid w:val="00F60E50"/>
    <w:rsid w:val="00F60FE3"/>
    <w:rsid w:val="00F61526"/>
    <w:rsid w:val="00F61AF4"/>
    <w:rsid w:val="00F63050"/>
    <w:rsid w:val="00F6331B"/>
    <w:rsid w:val="00F63F54"/>
    <w:rsid w:val="00F64613"/>
    <w:rsid w:val="00F646F2"/>
    <w:rsid w:val="00F653B2"/>
    <w:rsid w:val="00F66D86"/>
    <w:rsid w:val="00F67613"/>
    <w:rsid w:val="00F7007B"/>
    <w:rsid w:val="00F71FDC"/>
    <w:rsid w:val="00F726D4"/>
    <w:rsid w:val="00F74563"/>
    <w:rsid w:val="00F7613B"/>
    <w:rsid w:val="00F76229"/>
    <w:rsid w:val="00F7681C"/>
    <w:rsid w:val="00F7698A"/>
    <w:rsid w:val="00F7733F"/>
    <w:rsid w:val="00F77345"/>
    <w:rsid w:val="00F8158A"/>
    <w:rsid w:val="00F838AA"/>
    <w:rsid w:val="00F850F2"/>
    <w:rsid w:val="00F86C29"/>
    <w:rsid w:val="00F9261D"/>
    <w:rsid w:val="00F9277F"/>
    <w:rsid w:val="00F9281B"/>
    <w:rsid w:val="00F93EE2"/>
    <w:rsid w:val="00F94C53"/>
    <w:rsid w:val="00F95E98"/>
    <w:rsid w:val="00F9628F"/>
    <w:rsid w:val="00F967FF"/>
    <w:rsid w:val="00F96C02"/>
    <w:rsid w:val="00FA2E87"/>
    <w:rsid w:val="00FA337D"/>
    <w:rsid w:val="00FA57C7"/>
    <w:rsid w:val="00FA591C"/>
    <w:rsid w:val="00FA5A40"/>
    <w:rsid w:val="00FA5EB0"/>
    <w:rsid w:val="00FA6006"/>
    <w:rsid w:val="00FA762A"/>
    <w:rsid w:val="00FA7B63"/>
    <w:rsid w:val="00FB0D97"/>
    <w:rsid w:val="00FB1FA1"/>
    <w:rsid w:val="00FB3866"/>
    <w:rsid w:val="00FB3A0F"/>
    <w:rsid w:val="00FB490D"/>
    <w:rsid w:val="00FB4EFE"/>
    <w:rsid w:val="00FB5245"/>
    <w:rsid w:val="00FB6EE8"/>
    <w:rsid w:val="00FB7CF6"/>
    <w:rsid w:val="00FC2C15"/>
    <w:rsid w:val="00FC3152"/>
    <w:rsid w:val="00FC442C"/>
    <w:rsid w:val="00FC4E4D"/>
    <w:rsid w:val="00FC7B02"/>
    <w:rsid w:val="00FD16BF"/>
    <w:rsid w:val="00FD220F"/>
    <w:rsid w:val="00FD35C4"/>
    <w:rsid w:val="00FD398E"/>
    <w:rsid w:val="00FD5E50"/>
    <w:rsid w:val="00FD6767"/>
    <w:rsid w:val="00FD6F76"/>
    <w:rsid w:val="00FE0D59"/>
    <w:rsid w:val="00FE1876"/>
    <w:rsid w:val="00FE190B"/>
    <w:rsid w:val="00FE1977"/>
    <w:rsid w:val="00FE2AAC"/>
    <w:rsid w:val="00FE308A"/>
    <w:rsid w:val="00FE67EF"/>
    <w:rsid w:val="00FE6B74"/>
    <w:rsid w:val="00FE78E2"/>
    <w:rsid w:val="00FE7DD7"/>
    <w:rsid w:val="00FE7F29"/>
    <w:rsid w:val="00FF043C"/>
    <w:rsid w:val="00FF097A"/>
    <w:rsid w:val="00FF117F"/>
    <w:rsid w:val="00FF260F"/>
    <w:rsid w:val="00FF3B26"/>
    <w:rsid w:val="00FF45A5"/>
    <w:rsid w:val="00FF4653"/>
    <w:rsid w:val="00FF4FFE"/>
    <w:rsid w:val="00FF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8041ED"/>
  <w15:docId w15:val="{A81B3137-7E55-4AF7-BF4D-E2354ED9F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424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344C3"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paragraph" w:styleId="2">
    <w:name w:val="heading 2"/>
    <w:basedOn w:val="a"/>
    <w:next w:val="a"/>
    <w:qFormat/>
    <w:rsid w:val="00C344C3"/>
    <w:pPr>
      <w:keepNext/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styleId="3">
    <w:name w:val="heading 3"/>
    <w:basedOn w:val="a"/>
    <w:next w:val="a"/>
    <w:qFormat/>
    <w:rsid w:val="00C344C3"/>
    <w:pPr>
      <w:keepNext/>
      <w:tabs>
        <w:tab w:val="left" w:pos="6804"/>
      </w:tabs>
      <w:outlineLvl w:val="2"/>
    </w:pPr>
    <w:rPr>
      <w:b/>
      <w:bCs/>
      <w:sz w:val="24"/>
      <w:szCs w:val="16"/>
    </w:rPr>
  </w:style>
  <w:style w:type="paragraph" w:styleId="4">
    <w:name w:val="heading 4"/>
    <w:basedOn w:val="a"/>
    <w:next w:val="a"/>
    <w:qFormat/>
    <w:rsid w:val="00C344C3"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styleId="5">
    <w:name w:val="heading 5"/>
    <w:basedOn w:val="a"/>
    <w:next w:val="a"/>
    <w:qFormat/>
    <w:rsid w:val="00C344C3"/>
    <w:pPr>
      <w:keepNext/>
      <w:tabs>
        <w:tab w:val="left" w:pos="6804"/>
      </w:tabs>
      <w:ind w:firstLine="0"/>
      <w:outlineLvl w:val="4"/>
    </w:pPr>
    <w:rPr>
      <w:b/>
      <w:bCs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C344C3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C344C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rsid w:val="00C344C3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C344C3"/>
  </w:style>
  <w:style w:type="paragraph" w:styleId="aa">
    <w:name w:val="caption"/>
    <w:basedOn w:val="a"/>
    <w:next w:val="a"/>
    <w:qFormat/>
    <w:rsid w:val="00C344C3"/>
    <w:pPr>
      <w:jc w:val="center"/>
    </w:pPr>
    <w:rPr>
      <w:b/>
      <w:sz w:val="28"/>
    </w:rPr>
  </w:style>
  <w:style w:type="paragraph" w:styleId="20">
    <w:name w:val="Body Text Indent 2"/>
    <w:basedOn w:val="a"/>
    <w:rsid w:val="00C344C3"/>
    <w:pPr>
      <w:jc w:val="both"/>
    </w:pPr>
  </w:style>
  <w:style w:type="paragraph" w:customStyle="1" w:styleId="ab">
    <w:name w:val="Обращение"/>
    <w:basedOn w:val="a"/>
    <w:next w:val="a"/>
    <w:rsid w:val="00C344C3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C344C3"/>
    <w:pPr>
      <w:jc w:val="left"/>
    </w:pPr>
    <w:rPr>
      <w:sz w:val="16"/>
    </w:rPr>
  </w:style>
  <w:style w:type="paragraph" w:customStyle="1" w:styleId="ad">
    <w:name w:val="Адресат"/>
    <w:basedOn w:val="a"/>
    <w:rsid w:val="00C344C3"/>
    <w:pPr>
      <w:spacing w:before="120"/>
      <w:ind w:firstLine="0"/>
    </w:pPr>
    <w:rPr>
      <w:b/>
    </w:rPr>
  </w:style>
  <w:style w:type="paragraph" w:styleId="30">
    <w:name w:val="Body Text Indent 3"/>
    <w:basedOn w:val="a"/>
    <w:rsid w:val="00C344C3"/>
    <w:pPr>
      <w:jc w:val="both"/>
    </w:pPr>
    <w:rPr>
      <w:sz w:val="28"/>
    </w:rPr>
  </w:style>
  <w:style w:type="paragraph" w:styleId="ae">
    <w:name w:val="Body Text Indent"/>
    <w:basedOn w:val="a"/>
    <w:rsid w:val="00C344C3"/>
    <w:pPr>
      <w:jc w:val="both"/>
    </w:pPr>
    <w:rPr>
      <w:sz w:val="24"/>
    </w:rPr>
  </w:style>
  <w:style w:type="paragraph" w:styleId="21">
    <w:name w:val="Body Text 2"/>
    <w:basedOn w:val="a"/>
    <w:rsid w:val="00C344C3"/>
    <w:pPr>
      <w:ind w:firstLine="0"/>
    </w:pPr>
  </w:style>
  <w:style w:type="table" w:styleId="af">
    <w:name w:val="Table Grid"/>
    <w:basedOn w:val="a1"/>
    <w:rsid w:val="008A3091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Должность"/>
    <w:basedOn w:val="a"/>
    <w:next w:val="a"/>
    <w:rsid w:val="00E87E6A"/>
    <w:pPr>
      <w:ind w:firstLine="0"/>
    </w:pPr>
    <w:rPr>
      <w:i/>
      <w:color w:val="000000"/>
      <w:sz w:val="24"/>
    </w:rPr>
  </w:style>
  <w:style w:type="paragraph" w:styleId="af1">
    <w:name w:val="Balloon Text"/>
    <w:basedOn w:val="a"/>
    <w:semiHidden/>
    <w:rsid w:val="008C78DC"/>
    <w:rPr>
      <w:rFonts w:ascii="Tahoma" w:hAnsi="Tahoma" w:cs="Tahoma"/>
      <w:sz w:val="16"/>
      <w:szCs w:val="16"/>
    </w:rPr>
  </w:style>
  <w:style w:type="paragraph" w:styleId="af2">
    <w:name w:val="Plain Text"/>
    <w:basedOn w:val="a"/>
    <w:rsid w:val="00816985"/>
    <w:pPr>
      <w:ind w:firstLine="0"/>
    </w:pPr>
    <w:rPr>
      <w:rFonts w:ascii="Courier New" w:hAnsi="Courier New" w:cs="Courier New"/>
      <w:sz w:val="20"/>
    </w:rPr>
  </w:style>
  <w:style w:type="paragraph" w:customStyle="1" w:styleId="ConsPlusNormal">
    <w:name w:val="ConsPlusNormal"/>
    <w:rsid w:val="00E368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6">
    <w:name w:val="Верхний колонтитул Знак"/>
    <w:link w:val="a5"/>
    <w:uiPriority w:val="99"/>
    <w:rsid w:val="00634282"/>
    <w:rPr>
      <w:b/>
      <w:caps/>
      <w:sz w:val="28"/>
    </w:rPr>
  </w:style>
  <w:style w:type="paragraph" w:customStyle="1" w:styleId="ConsPlusTitle">
    <w:name w:val="ConsPlusTitle"/>
    <w:uiPriority w:val="99"/>
    <w:rsid w:val="00670A1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31">
    <w:name w:val="Body Text 3"/>
    <w:basedOn w:val="a"/>
    <w:link w:val="32"/>
    <w:rsid w:val="004F756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4F756C"/>
    <w:rPr>
      <w:sz w:val="16"/>
      <w:szCs w:val="16"/>
    </w:rPr>
  </w:style>
  <w:style w:type="paragraph" w:customStyle="1" w:styleId="ConsPlusCell">
    <w:name w:val="ConsPlusCell"/>
    <w:rsid w:val="00FD16B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3">
    <w:name w:val="No Spacing"/>
    <w:uiPriority w:val="99"/>
    <w:qFormat/>
    <w:rsid w:val="00055112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Revision"/>
    <w:hidden/>
    <w:uiPriority w:val="99"/>
    <w:semiHidden/>
    <w:rsid w:val="0047727B"/>
    <w:rPr>
      <w:sz w:val="26"/>
    </w:rPr>
  </w:style>
  <w:style w:type="character" w:customStyle="1" w:styleId="a8">
    <w:name w:val="Нижний колонтитул Знак"/>
    <w:basedOn w:val="a0"/>
    <w:link w:val="a7"/>
    <w:rsid w:val="00585374"/>
    <w:rPr>
      <w:sz w:val="26"/>
    </w:rPr>
  </w:style>
  <w:style w:type="character" w:customStyle="1" w:styleId="10">
    <w:name w:val="Заголовок 1 Знак"/>
    <w:basedOn w:val="a0"/>
    <w:link w:val="1"/>
    <w:rsid w:val="00574ACB"/>
    <w:rPr>
      <w:b/>
      <w:bCs/>
      <w:sz w:val="24"/>
      <w:szCs w:val="16"/>
    </w:rPr>
  </w:style>
  <w:style w:type="character" w:customStyle="1" w:styleId="a4">
    <w:name w:val="Основной текст Знак"/>
    <w:basedOn w:val="a0"/>
    <w:link w:val="a3"/>
    <w:rsid w:val="00574ACB"/>
    <w:rPr>
      <w:sz w:val="22"/>
    </w:rPr>
  </w:style>
  <w:style w:type="paragraph" w:styleId="af5">
    <w:name w:val="List Paragraph"/>
    <w:basedOn w:val="a"/>
    <w:uiPriority w:val="34"/>
    <w:qFormat/>
    <w:rsid w:val="009C31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&#1041;&#1083;&#1072;&#1085;&#1082;%20I-&#1075;&#1086;%20&#1079;&#1072;&#1084;.%20&#1043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89BEFC-7FA8-4DFE-A9B6-3096D9B7A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I-го зам. ГА</Template>
  <TotalTime>1</TotalTime>
  <Pages>2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I зам. Главы администрации</vt:lpstr>
    </vt:vector>
  </TitlesOfParts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I зам. Главы администрации</dc:title>
  <dc:creator>Пользователь</dc:creator>
  <cp:lastModifiedBy>Виктория С. Невиницына</cp:lastModifiedBy>
  <cp:revision>3</cp:revision>
  <cp:lastPrinted>2026-01-12T06:27:00Z</cp:lastPrinted>
  <dcterms:created xsi:type="dcterms:W3CDTF">2026-01-14T03:58:00Z</dcterms:created>
  <dcterms:modified xsi:type="dcterms:W3CDTF">2026-01-14T04:07:00Z</dcterms:modified>
</cp:coreProperties>
</file>